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CB2" w:rsidRPr="009B5C55" w:rsidRDefault="00BA1CB2" w:rsidP="009B5C5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5C55">
        <w:rPr>
          <w:rFonts w:ascii="Arial" w:hAnsi="Arial" w:cs="Arial"/>
          <w:b/>
          <w:bCs/>
          <w:sz w:val="24"/>
          <w:szCs w:val="24"/>
        </w:rPr>
        <w:t>Инструкция по работе с Региональным интернет-дневником (РИД)</w:t>
      </w:r>
      <w:r w:rsidRPr="009B5C55">
        <w:rPr>
          <w:rFonts w:ascii="Arial" w:hAnsi="Arial" w:cs="Arial"/>
          <w:b/>
          <w:bCs/>
          <w:sz w:val="24"/>
          <w:szCs w:val="24"/>
        </w:rPr>
        <w:br/>
        <w:t xml:space="preserve">для специалиста по анализу профессиональной </w:t>
      </w:r>
    </w:p>
    <w:p w:rsidR="00BA1CB2" w:rsidRPr="009B5C55" w:rsidRDefault="00BA1CB2" w:rsidP="009B5C55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ru-RU"/>
        </w:rPr>
      </w:pPr>
      <w:r w:rsidRPr="009B5C55">
        <w:rPr>
          <w:rFonts w:ascii="Arial" w:hAnsi="Arial" w:cs="Arial"/>
          <w:b/>
          <w:bCs/>
          <w:sz w:val="24"/>
          <w:szCs w:val="24"/>
        </w:rPr>
        <w:t xml:space="preserve">деятельности педагогических работников </w:t>
      </w:r>
      <w:r w:rsidRPr="009B5C55">
        <w:rPr>
          <w:rFonts w:ascii="Arial" w:hAnsi="Arial" w:cs="Arial"/>
          <w:b/>
          <w:bCs/>
          <w:sz w:val="24"/>
          <w:szCs w:val="24"/>
        </w:rPr>
        <w:br/>
      </w:r>
      <w:r w:rsidRPr="009B5C55">
        <w:rPr>
          <w:rFonts w:ascii="Arial" w:hAnsi="Arial" w:cs="Arial"/>
          <w:sz w:val="24"/>
          <w:szCs w:val="24"/>
          <w:lang w:eastAsia="ru-RU"/>
        </w:rPr>
        <w:t>Адрес сайта Регионального Интернет-дневника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9B5C55">
        <w:rPr>
          <w:rFonts w:ascii="Arial" w:hAnsi="Arial" w:cs="Arial"/>
          <w:color w:val="3366FF"/>
          <w:sz w:val="24"/>
          <w:szCs w:val="24"/>
          <w:u w:val="single"/>
          <w:lang w:val="en-US" w:eastAsia="ru-RU"/>
        </w:rPr>
        <w:t>dnevnik</w:t>
      </w:r>
      <w:r w:rsidRPr="009B5C55">
        <w:rPr>
          <w:rFonts w:ascii="Arial" w:hAnsi="Arial" w:cs="Arial"/>
          <w:color w:val="3366FF"/>
          <w:sz w:val="24"/>
          <w:szCs w:val="24"/>
          <w:u w:val="single"/>
          <w:lang w:eastAsia="ru-RU"/>
        </w:rPr>
        <w:t>76.</w:t>
      </w:r>
      <w:r w:rsidRPr="009B5C55">
        <w:rPr>
          <w:rFonts w:ascii="Arial" w:hAnsi="Arial" w:cs="Arial"/>
          <w:color w:val="3366FF"/>
          <w:sz w:val="24"/>
          <w:szCs w:val="24"/>
          <w:u w:val="single"/>
          <w:lang w:val="en-US" w:eastAsia="ru-RU"/>
        </w:rPr>
        <w:t>ru</w:t>
      </w:r>
      <w:r>
        <w:rPr>
          <w:rFonts w:ascii="Arial" w:hAnsi="Arial" w:cs="Arial"/>
          <w:sz w:val="24"/>
          <w:szCs w:val="24"/>
          <w:u w:val="single"/>
          <w:lang w:eastAsia="ru-RU"/>
        </w:rPr>
        <w:t xml:space="preserve"> </w:t>
      </w:r>
    </w:p>
    <w:p w:rsidR="00BA1CB2" w:rsidRDefault="00BA1CB2" w:rsidP="009B5C55">
      <w:pPr>
        <w:pStyle w:val="TOCHeading"/>
        <w:spacing w:before="0" w:line="240" w:lineRule="auto"/>
        <w:rPr>
          <w:rFonts w:ascii="Arial" w:hAnsi="Arial" w:cs="Arial"/>
          <w:color w:val="auto"/>
          <w:sz w:val="24"/>
          <w:szCs w:val="24"/>
        </w:rPr>
      </w:pPr>
    </w:p>
    <w:p w:rsidR="00BA1CB2" w:rsidRPr="009B5C55" w:rsidRDefault="00BA1CB2" w:rsidP="009B5C55">
      <w:pPr>
        <w:pStyle w:val="TOCHeading"/>
        <w:spacing w:before="0" w:line="240" w:lineRule="auto"/>
        <w:rPr>
          <w:rFonts w:ascii="Arial" w:hAnsi="Arial" w:cs="Arial"/>
          <w:color w:val="auto"/>
          <w:sz w:val="24"/>
          <w:szCs w:val="24"/>
        </w:rPr>
      </w:pPr>
      <w:r w:rsidRPr="009B5C55">
        <w:rPr>
          <w:rFonts w:ascii="Arial" w:hAnsi="Arial" w:cs="Arial"/>
          <w:color w:val="auto"/>
          <w:sz w:val="24"/>
          <w:szCs w:val="24"/>
        </w:rPr>
        <w:t>Оглавление</w:t>
      </w:r>
    </w:p>
    <w:p w:rsidR="00BA1CB2" w:rsidRPr="009B5C55" w:rsidRDefault="00BA1CB2" w:rsidP="009B5C55">
      <w:pPr>
        <w:pStyle w:val="TOC1"/>
        <w:rPr>
          <w:rFonts w:ascii="Arial" w:hAnsi="Arial" w:cs="Arial"/>
          <w:noProof/>
          <w:sz w:val="21"/>
          <w:szCs w:val="21"/>
          <w:lang w:eastAsia="ru-RU"/>
        </w:rPr>
      </w:pPr>
      <w:r w:rsidRPr="009B5C55">
        <w:rPr>
          <w:rFonts w:ascii="Arial" w:hAnsi="Arial" w:cs="Arial"/>
          <w:sz w:val="21"/>
          <w:szCs w:val="21"/>
        </w:rPr>
        <w:fldChar w:fldCharType="begin"/>
      </w:r>
      <w:r w:rsidRPr="009B5C55">
        <w:rPr>
          <w:rFonts w:ascii="Arial" w:hAnsi="Arial" w:cs="Arial"/>
          <w:sz w:val="21"/>
          <w:szCs w:val="21"/>
        </w:rPr>
        <w:instrText xml:space="preserve"> TOC \o "1-3" \h \z \u </w:instrText>
      </w:r>
      <w:r w:rsidRPr="009B5C55">
        <w:rPr>
          <w:rFonts w:ascii="Arial" w:hAnsi="Arial" w:cs="Arial"/>
          <w:sz w:val="21"/>
          <w:szCs w:val="21"/>
        </w:rPr>
        <w:fldChar w:fldCharType="separate"/>
      </w:r>
      <w:hyperlink w:anchor="_Toc426970936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1. Вход в РИД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_Toc426970936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1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37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2. Заполнение личного профиляв РИД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_Toc426970937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1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38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3. Получение отчета аттестуемого педагога и формирование экспертного заключения в РИД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_Toc426970938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2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39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3.1 Просмотр нового отчета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_Toc426970939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2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40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3.2 Формирование заключения на основе отчета аттестуемого педагога в РИД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_Toc426970940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1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41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5. Обмен сообщениями в РИД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_Toc426970941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2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42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5.1 Обмен сообщениями с аттестуемым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_Toc426970942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2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43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5.2 Обмен сообщениями с другими экспертами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_Toc426970943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1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44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6. Проведение приватной (закрытой) мини-конференции в РИД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_Toc426970944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2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45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6.1 Установка Яндекс-браузера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_Toc426970945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2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46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6.2 Проведение мини-конференции в РИД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_Toc426970946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3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</w:rPr>
      </w:pPr>
      <w:hyperlink w:anchor="_Toc426970947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6.2.1 Создание мини-конференции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_Toc426970947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3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</w:rPr>
      </w:pPr>
      <w:hyperlink w:anchor="_Toc426970948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6.2.2 Приглашение к участию в конференции эксперта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_Toc426970948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15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3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</w:rPr>
      </w:pPr>
      <w:hyperlink w:anchor="_Toc426970949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6.2.3 Общение экспертов в ходе конференции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_Toc426970949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18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3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</w:rPr>
      </w:pPr>
      <w:hyperlink w:anchor="_Toc426970950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6.2.4 Приглашение к участию в конференции аттестуемого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_Toc426970950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21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3"/>
        <w:tabs>
          <w:tab w:val="right" w:leader="dot" w:pos="9345"/>
        </w:tabs>
        <w:spacing w:after="0" w:line="240" w:lineRule="auto"/>
        <w:ind w:left="0"/>
        <w:rPr>
          <w:rFonts w:ascii="Arial" w:hAnsi="Arial" w:cs="Arial"/>
          <w:noProof/>
          <w:sz w:val="21"/>
          <w:szCs w:val="21"/>
        </w:rPr>
      </w:pPr>
      <w:hyperlink w:anchor="_Toc426970951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6.2.5 Общение с аттестуемым в ходе конференции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_Toc426970951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21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9B5C55" w:rsidRDefault="00BA1CB2" w:rsidP="009B5C55">
      <w:pPr>
        <w:pStyle w:val="TOC1"/>
        <w:rPr>
          <w:rFonts w:ascii="Arial" w:hAnsi="Arial" w:cs="Arial"/>
          <w:noProof/>
          <w:sz w:val="21"/>
          <w:szCs w:val="21"/>
          <w:lang w:eastAsia="ru-RU"/>
        </w:rPr>
      </w:pPr>
      <w:hyperlink w:anchor="_Toc426970952" w:history="1">
        <w:r w:rsidRPr="009B5C55">
          <w:rPr>
            <w:rStyle w:val="Hyperlink"/>
            <w:rFonts w:ascii="Arial" w:hAnsi="Arial" w:cs="Arial"/>
            <w:noProof/>
            <w:color w:val="auto"/>
            <w:sz w:val="21"/>
            <w:szCs w:val="21"/>
          </w:rPr>
          <w:t>7. Закрытие конференции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_Toc426970952 \h </w:instrText>
        </w:r>
        <w:r w:rsidRPr="009B5C55">
          <w:rPr>
            <w:rFonts w:ascii="Arial" w:hAnsi="Arial" w:cs="Arial"/>
            <w:noProof/>
            <w:sz w:val="21"/>
            <w:szCs w:val="21"/>
          </w:rPr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>
          <w:rPr>
            <w:rFonts w:ascii="Arial" w:hAnsi="Arial" w:cs="Arial"/>
            <w:noProof/>
            <w:webHidden/>
            <w:sz w:val="21"/>
            <w:szCs w:val="21"/>
          </w:rPr>
          <w:t>23</w:t>
        </w:r>
        <w:r w:rsidRPr="009B5C5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A1CB2" w:rsidRPr="00690919" w:rsidRDefault="00BA1CB2" w:rsidP="009B5C55">
      <w:pPr>
        <w:pStyle w:val="TOC1"/>
        <w:rPr>
          <w:b/>
          <w:bCs/>
          <w:sz w:val="20"/>
          <w:szCs w:val="20"/>
        </w:rPr>
      </w:pPr>
      <w:r w:rsidRPr="009B5C55">
        <w:rPr>
          <w:rFonts w:ascii="Arial" w:hAnsi="Arial" w:cs="Arial"/>
          <w:sz w:val="21"/>
          <w:szCs w:val="21"/>
        </w:rPr>
        <w:fldChar w:fldCharType="end"/>
      </w:r>
      <w:bookmarkStart w:id="0" w:name="_Toc425259645"/>
    </w:p>
    <w:p w:rsidR="00BA1CB2" w:rsidRPr="004232DE" w:rsidRDefault="00BA1CB2" w:rsidP="009B5C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bCs/>
        </w:rPr>
      </w:pPr>
      <w:r w:rsidRPr="004232DE">
        <w:rPr>
          <w:rFonts w:ascii="Arial" w:hAnsi="Arial" w:cs="Arial"/>
          <w:b/>
          <w:bCs/>
        </w:rPr>
        <w:t>Для работы в РИД специалисту по анализу профессиональной деятельности (эксперту) необходимо получить в отделе аттестации педагогических работников в ГУ ЯО ЦОиККО логин и пароль для входа с ролью эксперта в РИД.</w:t>
      </w:r>
    </w:p>
    <w:p w:rsidR="00BA1CB2" w:rsidRPr="009B5C55" w:rsidRDefault="00BA1CB2" w:rsidP="009B5C55">
      <w:pPr>
        <w:pStyle w:val="Heading1"/>
        <w:spacing w:before="0" w:line="240" w:lineRule="auto"/>
        <w:rPr>
          <w:rFonts w:ascii="Arial" w:hAnsi="Arial" w:cs="Arial"/>
          <w:sz w:val="22"/>
          <w:szCs w:val="22"/>
        </w:rPr>
      </w:pPr>
      <w:bookmarkStart w:id="1" w:name="_Toc426970936"/>
    </w:p>
    <w:p w:rsidR="00BA1CB2" w:rsidRPr="004232DE" w:rsidRDefault="00BA1CB2" w:rsidP="009B5C55">
      <w:pPr>
        <w:pStyle w:val="Heading1"/>
        <w:spacing w:before="0" w:line="240" w:lineRule="auto"/>
        <w:rPr>
          <w:rFonts w:ascii="Arial" w:hAnsi="Arial" w:cs="Arial"/>
          <w:color w:val="000080"/>
          <w:sz w:val="22"/>
          <w:szCs w:val="22"/>
        </w:rPr>
      </w:pPr>
      <w:r w:rsidRPr="004232DE">
        <w:rPr>
          <w:rFonts w:ascii="Arial" w:hAnsi="Arial" w:cs="Arial"/>
          <w:color w:val="000080"/>
          <w:sz w:val="22"/>
          <w:szCs w:val="22"/>
        </w:rPr>
        <w:t>1. Вход в РИД</w:t>
      </w:r>
      <w:bookmarkEnd w:id="0"/>
      <w:bookmarkEnd w:id="1"/>
    </w:p>
    <w:p w:rsidR="00BA1CB2" w:rsidRPr="009B5C55" w:rsidRDefault="00BA1CB2" w:rsidP="009B5C55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</w:rPr>
      </w:pPr>
      <w:r w:rsidRPr="009B5C55">
        <w:rPr>
          <w:rFonts w:ascii="Arial" w:hAnsi="Arial" w:cs="Arial"/>
        </w:rPr>
        <w:t xml:space="preserve">В адресной строке любого браузера укажите </w:t>
      </w:r>
      <w:r w:rsidRPr="009B5C55">
        <w:rPr>
          <w:rFonts w:ascii="Arial" w:hAnsi="Arial" w:cs="Arial"/>
          <w:color w:val="0000FF"/>
          <w:u w:val="single"/>
          <w:lang w:val="en-US" w:eastAsia="ru-RU"/>
        </w:rPr>
        <w:t>dnevnik</w:t>
      </w:r>
      <w:r w:rsidRPr="009B5C55">
        <w:rPr>
          <w:rFonts w:ascii="Arial" w:hAnsi="Arial" w:cs="Arial"/>
          <w:color w:val="0000FF"/>
          <w:u w:val="single"/>
          <w:lang w:eastAsia="ru-RU"/>
        </w:rPr>
        <w:t>76.</w:t>
      </w:r>
      <w:r w:rsidRPr="009B5C55">
        <w:rPr>
          <w:rFonts w:ascii="Arial" w:hAnsi="Arial" w:cs="Arial"/>
          <w:color w:val="0000FF"/>
          <w:u w:val="single"/>
          <w:lang w:val="en-US" w:eastAsia="ru-RU"/>
        </w:rPr>
        <w:t>ru</w:t>
      </w:r>
      <w:r w:rsidRPr="009B5C55">
        <w:rPr>
          <w:rFonts w:ascii="Arial" w:hAnsi="Arial" w:cs="Arial"/>
          <w:color w:val="0000FF"/>
          <w:u w:val="single"/>
          <w:lang w:eastAsia="ru-RU"/>
        </w:rPr>
        <w:t xml:space="preserve">. </w:t>
      </w:r>
      <w:r w:rsidRPr="009B5C55">
        <w:rPr>
          <w:rFonts w:ascii="Arial" w:hAnsi="Arial" w:cs="Arial"/>
        </w:rPr>
        <w:t>Откроется окно:</w:t>
      </w:r>
    </w:p>
    <w:p w:rsidR="00BA1CB2" w:rsidRDefault="00BA1CB2" w:rsidP="009B5C5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9pt;margin-top:11.3pt;width:485.7pt;height:85.1pt;z-index:-251650560;visibility:visible" wrapcoords="-35 0 -35 21400 21600 21400 21600 0 -35 0">
            <v:imagedata r:id="rId7" o:title="" cropbottom="44287f"/>
            <w10:wrap type="tight"/>
          </v:shape>
        </w:pict>
      </w:r>
      <w:r>
        <w:rPr>
          <w:noProof/>
          <w:lang w:eastAsia="ru-RU"/>
        </w:rPr>
        <w:pict>
          <v:oval id="Овал 4" o:spid="_x0000_s1027" style="position:absolute;margin-left:367.6pt;margin-top:12.55pt;width:120.8pt;height:30.05pt;z-index:251641344;visibility:visible;v-text-anchor:middle" fillcolor="#c00000" strokecolor="#c00000" strokeweight="2pt">
            <v:fill opacity="0"/>
            <v:path arrowok="t"/>
          </v:oval>
        </w:pict>
      </w:r>
    </w:p>
    <w:p w:rsidR="00BA1CB2" w:rsidRPr="009B5C55" w:rsidRDefault="00BA1CB2" w:rsidP="009B5C55">
      <w:pPr>
        <w:pStyle w:val="ListParagraph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BA1CB2" w:rsidRPr="009B5C55" w:rsidRDefault="00BA1CB2" w:rsidP="009B5C5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9B5C55">
        <w:rPr>
          <w:rFonts w:ascii="Arial" w:hAnsi="Arial" w:cs="Arial"/>
        </w:rPr>
        <w:t xml:space="preserve">В правом верхнем углу нажать кнопку «Войти в дневник» </w:t>
      </w:r>
      <w:r w:rsidRPr="009B5C55">
        <w:rPr>
          <w:rFonts w:ascii="Arial" w:hAnsi="Arial" w:cs="Arial"/>
          <w:noProof/>
          <w:lang w:eastAsia="ru-RU"/>
        </w:rPr>
        <w:pict>
          <v:shape id="Рисунок 2" o:spid="_x0000_i1025" type="#_x0000_t75" style="width:117pt;height:24pt;visibility:visible">
            <v:imagedata r:id="rId7" o:title="" croptop="4664f" cropbottom="57223f" cropleft="54764f" cropright="605f"/>
          </v:shape>
        </w:pict>
      </w:r>
    </w:p>
    <w:p w:rsidR="00BA1CB2" w:rsidRPr="009B5C55" w:rsidRDefault="00BA1CB2" w:rsidP="009B5C55">
      <w:pPr>
        <w:pStyle w:val="ListParagraph"/>
        <w:spacing w:after="0" w:line="240" w:lineRule="auto"/>
        <w:rPr>
          <w:rFonts w:ascii="Arial" w:hAnsi="Arial" w:cs="Arial"/>
        </w:rPr>
      </w:pPr>
      <w:r w:rsidRPr="009B5C55">
        <w:rPr>
          <w:rFonts w:ascii="Arial" w:hAnsi="Arial" w:cs="Arial"/>
        </w:rPr>
        <w:t>Откроется окно:</w:t>
      </w:r>
    </w:p>
    <w:p w:rsidR="00BA1CB2" w:rsidRDefault="00BA1CB2" w:rsidP="007E4BF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5" o:spid="_x0000_s1028" style="position:absolute;left:0;text-align:left;margin-left:81pt;margin-top:11.4pt;width:120.8pt;height:30.05pt;z-index:251642368;visibility:visible;v-text-anchor:middle" fillcolor="#c00000" strokecolor="#c00000" strokeweight="2pt">
            <v:fill opacity="0"/>
            <v:path arrowok="t"/>
          </v:oval>
        </w:pict>
      </w:r>
      <w:r>
        <w:rPr>
          <w:noProof/>
          <w:lang w:eastAsia="ru-RU"/>
        </w:rPr>
        <w:pict>
          <v:shape id="Рисунок 3" o:spid="_x0000_s1029" type="#_x0000_t75" style="position:absolute;left:0;text-align:left;margin-left:63pt;margin-top:2.4pt;width:405pt;height:189pt;z-index:-251649536;visibility:visible" wrapcoords="96 0 96 20543 191 21298 239 21298 21265 21298 21313 21298 21409 20694 21409 0 96 0">
            <v:imagedata r:id="rId8" o:title="" cropbottom="5112f"/>
            <o:lock v:ext="edit" aspectratio="f"/>
            <w10:wrap type="tight"/>
          </v:shape>
        </w:pict>
      </w:r>
    </w:p>
    <w:p w:rsidR="00BA1CB2" w:rsidRDefault="00BA1CB2" w:rsidP="007E4B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7E4B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7E4BF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6" o:spid="_x0000_s1030" style="position:absolute;left:0;text-align:left;margin-left:90pt;margin-top:23.75pt;width:70.1pt;height:13.15pt;z-index:251645440;visibility:visible;v-text-anchor:middle" fillcolor="#c00000" strokecolor="#c00000" strokeweight="2pt">
            <v:fill opacity="0"/>
            <v:path arrowok="t"/>
          </v:oval>
        </w:pict>
      </w:r>
    </w:p>
    <w:p w:rsidR="00BA1CB2" w:rsidRDefault="00BA1CB2" w:rsidP="007E4B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7E4B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7E4B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1CB2" w:rsidRPr="004232DE" w:rsidRDefault="00BA1CB2" w:rsidP="004232DE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:rsidR="00BA1CB2" w:rsidRPr="004232DE" w:rsidRDefault="00BA1CB2" w:rsidP="004232DE">
      <w:pPr>
        <w:pStyle w:val="ListParagraph"/>
        <w:spacing w:after="0" w:line="240" w:lineRule="auto"/>
        <w:jc w:val="both"/>
        <w:rPr>
          <w:rFonts w:ascii="Arial" w:hAnsi="Arial" w:cs="Arial"/>
        </w:rPr>
      </w:pPr>
      <w:r w:rsidRPr="004232DE">
        <w:rPr>
          <w:rFonts w:ascii="Arial" w:hAnsi="Arial" w:cs="Arial"/>
        </w:rPr>
        <w:t>В левом верхнем углу рядом со словами «Моя школа» есть поле для выбора муниципального района. Нужно выбрать «</w:t>
      </w:r>
      <w:r w:rsidRPr="004232DE">
        <w:rPr>
          <w:rFonts w:ascii="Arial" w:hAnsi="Arial" w:cs="Arial"/>
          <w:b/>
          <w:bCs/>
        </w:rPr>
        <w:t>г.</w:t>
      </w:r>
      <w:r>
        <w:rPr>
          <w:rFonts w:ascii="Arial" w:hAnsi="Arial" w:cs="Arial"/>
          <w:b/>
          <w:bCs/>
        </w:rPr>
        <w:t xml:space="preserve"> </w:t>
      </w:r>
      <w:r w:rsidRPr="004232DE">
        <w:rPr>
          <w:rFonts w:ascii="Arial" w:hAnsi="Arial" w:cs="Arial"/>
          <w:b/>
          <w:bCs/>
        </w:rPr>
        <w:t>Ярославль»</w:t>
      </w:r>
      <w:r w:rsidRPr="004232DE">
        <w:rPr>
          <w:rFonts w:ascii="Arial" w:hAnsi="Arial" w:cs="Arial"/>
        </w:rPr>
        <w:t>, для этого необходимо воспользоваться линейкой прокрутки.</w:t>
      </w:r>
    </w:p>
    <w:p w:rsidR="00BA1CB2" w:rsidRPr="004232DE" w:rsidRDefault="00BA1CB2" w:rsidP="004232D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4232DE">
        <w:rPr>
          <w:rFonts w:ascii="Arial" w:hAnsi="Arial" w:cs="Arial"/>
        </w:rPr>
        <w:t>После выбора «</w:t>
      </w:r>
      <w:r w:rsidRPr="004232DE">
        <w:rPr>
          <w:rFonts w:ascii="Arial" w:hAnsi="Arial" w:cs="Arial"/>
          <w:b/>
          <w:bCs/>
        </w:rPr>
        <w:t>г.</w:t>
      </w:r>
      <w:r>
        <w:rPr>
          <w:rFonts w:ascii="Arial" w:hAnsi="Arial" w:cs="Arial"/>
          <w:b/>
          <w:bCs/>
        </w:rPr>
        <w:t xml:space="preserve"> </w:t>
      </w:r>
      <w:r w:rsidRPr="004232DE">
        <w:rPr>
          <w:rFonts w:ascii="Arial" w:hAnsi="Arial" w:cs="Arial"/>
          <w:b/>
          <w:bCs/>
        </w:rPr>
        <w:t>Ярославль»</w:t>
      </w:r>
      <w:r>
        <w:rPr>
          <w:rFonts w:ascii="Arial" w:hAnsi="Arial" w:cs="Arial"/>
          <w:b/>
          <w:bCs/>
        </w:rPr>
        <w:t xml:space="preserve"> </w:t>
      </w:r>
      <w:r w:rsidRPr="004232DE">
        <w:rPr>
          <w:rFonts w:ascii="Arial" w:hAnsi="Arial" w:cs="Arial"/>
        </w:rPr>
        <w:t>в появившемся справа поле нужно выбрать организацию «</w:t>
      </w:r>
      <w:r w:rsidRPr="004232DE">
        <w:rPr>
          <w:rFonts w:ascii="Arial" w:hAnsi="Arial" w:cs="Arial"/>
          <w:b/>
          <w:bCs/>
        </w:rPr>
        <w:t>ЦОиККО</w:t>
      </w:r>
      <w:r w:rsidRPr="004232DE">
        <w:rPr>
          <w:rFonts w:ascii="Arial" w:hAnsi="Arial" w:cs="Arial"/>
        </w:rPr>
        <w:t>»:</w:t>
      </w:r>
    </w:p>
    <w:p w:rsidR="00BA1CB2" w:rsidRDefault="00BA1CB2" w:rsidP="001430E4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13" o:spid="_x0000_s1031" style="position:absolute;left:0;text-align:left;margin-left:171pt;margin-top:89.75pt;width:60.1pt;height:13.75pt;z-index:251646464;visibility:visible;v-text-anchor:middle" fillcolor="#c00000" strokecolor="#c00000" strokeweight="2pt">
            <v:fill opacity="0"/>
            <v:path arrowok="t"/>
          </v:oval>
        </w:pict>
      </w:r>
      <w:r>
        <w:rPr>
          <w:noProof/>
          <w:lang w:eastAsia="ru-RU"/>
        </w:rPr>
        <w:pict>
          <v:shape id="Рисунок 12" o:spid="_x0000_i1026" type="#_x0000_t75" style="width:442.5pt;height:174.75pt;visibility:visible">
            <v:imagedata r:id="rId9" o:title="" cropbottom="-75f"/>
            <o:lock v:ext="edit" aspectratio="f"/>
          </v:shape>
        </w:pict>
      </w:r>
      <w:r>
        <w:rPr>
          <w:noProof/>
          <w:lang w:eastAsia="ru-RU"/>
        </w:rPr>
        <w:pict>
          <v:oval id="Овал 8" o:spid="_x0000_s1032" style="position:absolute;left:0;text-align:left;margin-left:142.85pt;margin-top:35.5pt;width:83.9pt;height:21.85pt;z-index:251643392;visibility:visible;mso-position-horizontal-relative:text;mso-position-vertical-relative:text;v-text-anchor:middle" fillcolor="#c00000" strokecolor="#c00000" strokeweight="2pt">
            <v:fill opacity="0"/>
            <v:path arrowok="t"/>
          </v:oval>
        </w:pict>
      </w:r>
    </w:p>
    <w:p w:rsidR="00BA1CB2" w:rsidRPr="004232DE" w:rsidRDefault="00BA1CB2" w:rsidP="004232D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9" o:spid="_x0000_s1033" type="#_x0000_t75" style="position:absolute;left:0;text-align:left;margin-left:171pt;margin-top:19.9pt;width:155.25pt;height:139pt;z-index:-251648512;visibility:visible" wrapcoords="417 0 417 20783 730 21133 939 21133 20661 21133 20870 21133 21287 20666 21183 0 417 0">
            <v:imagedata r:id="rId10" o:title=""/>
            <o:lock v:ext="edit" aspectratio="f"/>
            <w10:wrap type="tight"/>
          </v:shape>
        </w:pict>
      </w:r>
      <w:r w:rsidRPr="004232DE">
        <w:rPr>
          <w:rFonts w:ascii="Arial" w:hAnsi="Arial" w:cs="Arial"/>
          <w:sz w:val="24"/>
          <w:szCs w:val="24"/>
        </w:rPr>
        <w:t>После выбора «</w:t>
      </w:r>
      <w:r w:rsidRPr="004232DE">
        <w:rPr>
          <w:rFonts w:ascii="Arial" w:hAnsi="Arial" w:cs="Arial"/>
          <w:b/>
          <w:bCs/>
          <w:sz w:val="24"/>
          <w:szCs w:val="24"/>
        </w:rPr>
        <w:t>ЦОиККО</w:t>
      </w:r>
      <w:r w:rsidRPr="004232DE">
        <w:rPr>
          <w:rFonts w:ascii="Arial" w:hAnsi="Arial" w:cs="Arial"/>
          <w:sz w:val="24"/>
          <w:szCs w:val="24"/>
        </w:rPr>
        <w:t>» в открытом окне нужно ввести ваши логин и пароль в окне «Вход на сайт»:</w:t>
      </w:r>
    </w:p>
    <w:p w:rsidR="00BA1CB2" w:rsidRDefault="00BA1CB2" w:rsidP="00F8087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F8087E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F8087E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F8087E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F8087E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Pr="004232DE" w:rsidRDefault="00BA1CB2" w:rsidP="004232DE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A1CB2" w:rsidRPr="004232DE" w:rsidRDefault="00BA1CB2" w:rsidP="004232D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232DE">
        <w:rPr>
          <w:rFonts w:ascii="Arial" w:hAnsi="Arial" w:cs="Arial"/>
        </w:rPr>
        <w:t>Откроется страница вашего личного кабинета в РИД:</w:t>
      </w:r>
    </w:p>
    <w:p w:rsidR="00BA1CB2" w:rsidRPr="004232DE" w:rsidRDefault="00BA1CB2" w:rsidP="004232DE">
      <w:pPr>
        <w:pStyle w:val="ListParagraph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w:pict>
          <v:shape id="Рисунок 16" o:spid="_x0000_s1034" type="#_x0000_t75" style="position:absolute;left:0;text-align:left;margin-left:-6.9pt;margin-top:14.05pt;width:492.9pt;height:278.6pt;z-index:-251647488;visibility:visible" wrapcoords="-40 0 -40 21542 21600 21542 21600 0 -40 0">
            <v:imagedata r:id="rId11" o:title="" croptop="13370f" cropbottom="7241f" cropleft="17021f" cropright="14081f"/>
            <w10:wrap type="tight"/>
          </v:shape>
        </w:pict>
      </w:r>
    </w:p>
    <w:p w:rsidR="00BA1CB2" w:rsidRDefault="00BA1CB2" w:rsidP="0087339A">
      <w:pPr>
        <w:pStyle w:val="ListParagraph"/>
        <w:ind w:left="-142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pict>
          <v:oval id="Овал 11" o:spid="_x0000_s1035" style="position:absolute;left:0;text-align:left;margin-left:2in;margin-top:207pt;width:150.85pt;height:43.2pt;z-index:251644416;visibility:visible;v-text-anchor:middle" fillcolor="#c00000" strokecolor="#c00000" strokeweight="2pt">
            <v:fill opacity="0"/>
            <v:path arrowok="t"/>
          </v:oval>
        </w:pict>
      </w:r>
    </w:p>
    <w:p w:rsidR="00BA1CB2" w:rsidRPr="004232DE" w:rsidRDefault="00BA1CB2" w:rsidP="004232DE">
      <w:pPr>
        <w:pStyle w:val="Heading1"/>
        <w:spacing w:before="0" w:line="240" w:lineRule="auto"/>
        <w:rPr>
          <w:rFonts w:ascii="Arial" w:hAnsi="Arial" w:cs="Arial"/>
          <w:color w:val="000080"/>
          <w:sz w:val="22"/>
          <w:szCs w:val="22"/>
        </w:rPr>
      </w:pPr>
      <w:bookmarkStart w:id="2" w:name="_Toc425259646"/>
      <w:bookmarkStart w:id="3" w:name="_Toc426970937"/>
      <w:r>
        <w:rPr>
          <w:rFonts w:cs="Times New Roman"/>
        </w:rPr>
        <w:br w:type="page"/>
      </w:r>
      <w:r w:rsidRPr="004232DE">
        <w:rPr>
          <w:rFonts w:ascii="Arial" w:hAnsi="Arial" w:cs="Arial"/>
          <w:color w:val="000080"/>
          <w:sz w:val="22"/>
          <w:szCs w:val="22"/>
        </w:rPr>
        <w:t>2. Заполнение личного профиляв РИД</w:t>
      </w:r>
      <w:bookmarkEnd w:id="2"/>
      <w:bookmarkEnd w:id="3"/>
    </w:p>
    <w:p w:rsidR="00BA1CB2" w:rsidRPr="004232DE" w:rsidRDefault="00BA1CB2" w:rsidP="004232DE">
      <w:pPr>
        <w:pStyle w:val="ListParagraph"/>
        <w:spacing w:after="0" w:line="240" w:lineRule="auto"/>
        <w:rPr>
          <w:rFonts w:ascii="Arial" w:hAnsi="Arial" w:cs="Arial"/>
        </w:rPr>
      </w:pPr>
    </w:p>
    <w:p w:rsidR="00BA1CB2" w:rsidRPr="004232DE" w:rsidRDefault="00BA1CB2" w:rsidP="004232DE">
      <w:pPr>
        <w:pStyle w:val="ListParagraph"/>
        <w:spacing w:after="0" w:line="240" w:lineRule="auto"/>
        <w:rPr>
          <w:rFonts w:ascii="Arial" w:hAnsi="Arial" w:cs="Arial"/>
        </w:rPr>
      </w:pPr>
      <w:r w:rsidRPr="004232DE">
        <w:rPr>
          <w:rFonts w:ascii="Arial" w:hAnsi="Arial" w:cs="Arial"/>
        </w:rPr>
        <w:t>Для заполнения личного профиля нужно открыть форму:</w:t>
      </w:r>
    </w:p>
    <w:p w:rsidR="00BA1CB2" w:rsidRPr="004232DE" w:rsidRDefault="00BA1CB2" w:rsidP="004232DE">
      <w:pPr>
        <w:pStyle w:val="ListParagraph"/>
        <w:spacing w:after="0" w:line="240" w:lineRule="auto"/>
        <w:rPr>
          <w:rFonts w:ascii="Arial" w:hAnsi="Arial" w:cs="Arial"/>
        </w:rPr>
      </w:pPr>
      <w:r w:rsidRPr="004232DE">
        <w:rPr>
          <w:rFonts w:ascii="Arial" w:hAnsi="Arial" w:cs="Arial"/>
        </w:rPr>
        <w:t xml:space="preserve">– либо открыть раздел «Настройки»: </w:t>
      </w:r>
      <w:r w:rsidRPr="004232DE">
        <w:rPr>
          <w:rFonts w:ascii="Arial" w:hAnsi="Arial" w:cs="Arial"/>
          <w:noProof/>
          <w:lang w:eastAsia="ru-RU"/>
        </w:rPr>
        <w:pict>
          <v:shape id="Рисунок 18" o:spid="_x0000_i1027" type="#_x0000_t75" style="width:1in;height:32.25pt;visibility:visible">
            <v:imagedata r:id="rId11" o:title="" croptop="46636f" cropbottom="13827f" cropleft="17276f" cropright="41185f"/>
          </v:shape>
        </w:pict>
      </w:r>
    </w:p>
    <w:p w:rsidR="00BA1CB2" w:rsidRPr="002D0054" w:rsidRDefault="00BA1CB2" w:rsidP="004232DE">
      <w:pPr>
        <w:pStyle w:val="ListParagraph"/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CF499"/>
        </w:rPr>
      </w:pPr>
      <w:r w:rsidRPr="004232DE">
        <w:rPr>
          <w:rFonts w:ascii="Arial" w:hAnsi="Arial" w:cs="Arial"/>
        </w:rPr>
        <w:t xml:space="preserve">– либо перейти по ссылке, щелкнув мышью по словам </w:t>
      </w:r>
      <w:hyperlink r:id="rId12" w:tooltip="Личный профиль" w:history="1">
        <w:r w:rsidRPr="004232DE">
          <w:rPr>
            <w:rStyle w:val="Hyperlink"/>
            <w:rFonts w:ascii="Arial" w:hAnsi="Arial" w:cs="Arial"/>
            <w:color w:val="FF642C"/>
          </w:rPr>
          <w:t>заполнить личный профиль</w:t>
        </w:r>
      </w:hyperlink>
      <w:r w:rsidRPr="004232DE">
        <w:rPr>
          <w:rFonts w:ascii="Arial" w:hAnsi="Arial" w:cs="Arial"/>
        </w:rPr>
        <w:t xml:space="preserve">, на желтом фоне справа: </w:t>
      </w:r>
      <w:r w:rsidRPr="004232DE">
        <w:rPr>
          <w:rFonts w:ascii="Arial" w:hAnsi="Arial" w:cs="Arial"/>
          <w:noProof/>
          <w:lang w:eastAsia="ru-RU"/>
        </w:rPr>
        <w:pict>
          <v:shape id="Рисунок 22" o:spid="_x0000_i1028" type="#_x0000_t75" style="width:172.5pt;height:32.25pt;visibility:visible">
            <v:imagedata r:id="rId11" o:title="" croptop="30701f" cropbottom="30879f" cropleft="39451f" cropright="14488f"/>
          </v:shape>
        </w:pict>
      </w:r>
    </w:p>
    <w:p w:rsidR="00BA1CB2" w:rsidRPr="004232DE" w:rsidRDefault="00BA1CB2" w:rsidP="004232DE">
      <w:pPr>
        <w:pStyle w:val="ListParagraph"/>
        <w:spacing w:after="0" w:line="240" w:lineRule="auto"/>
        <w:ind w:left="709"/>
        <w:jc w:val="both"/>
        <w:rPr>
          <w:rFonts w:ascii="Arial" w:hAnsi="Arial" w:cs="Arial"/>
        </w:rPr>
      </w:pPr>
    </w:p>
    <w:p w:rsidR="00BA1CB2" w:rsidRPr="004232DE" w:rsidRDefault="00BA1CB2" w:rsidP="004232DE">
      <w:pPr>
        <w:pStyle w:val="ListParagraph"/>
        <w:spacing w:after="0" w:line="240" w:lineRule="auto"/>
        <w:ind w:left="708"/>
        <w:jc w:val="both"/>
        <w:rPr>
          <w:rFonts w:ascii="Arial" w:hAnsi="Arial" w:cs="Arial"/>
        </w:rPr>
      </w:pPr>
      <w:r w:rsidRPr="004232DE">
        <w:rPr>
          <w:rFonts w:ascii="Arial" w:hAnsi="Arial" w:cs="Arial"/>
        </w:rPr>
        <w:t xml:space="preserve">После этого откроется форма для заполнения личного профиля. В форме необходимо полностью  заполнить следующие поля: Фамилия, Имя, Отчество, Должность, Мобильный телефон, </w:t>
      </w:r>
      <w:r w:rsidRPr="004232DE">
        <w:rPr>
          <w:rFonts w:ascii="Arial" w:hAnsi="Arial" w:cs="Arial"/>
          <w:lang w:val="en-US"/>
        </w:rPr>
        <w:t>E</w:t>
      </w:r>
      <w:r w:rsidRPr="004232DE">
        <w:rPr>
          <w:rFonts w:ascii="Arial" w:hAnsi="Arial" w:cs="Arial"/>
        </w:rPr>
        <w:t>-</w:t>
      </w:r>
      <w:r w:rsidRPr="004232DE">
        <w:rPr>
          <w:rFonts w:ascii="Arial" w:hAnsi="Arial" w:cs="Arial"/>
          <w:lang w:val="en-US"/>
        </w:rPr>
        <w:t>mail</w:t>
      </w:r>
      <w:r w:rsidRPr="004232DE">
        <w:rPr>
          <w:rFonts w:ascii="Arial" w:hAnsi="Arial" w:cs="Arial"/>
        </w:rPr>
        <w:t xml:space="preserve"> (адрес электронной почты) и нажать кнопку «Сохранить»</w:t>
      </w:r>
      <w:r w:rsidRPr="004232DE">
        <w:rPr>
          <w:rFonts w:ascii="Arial" w:hAnsi="Arial" w:cs="Arial"/>
          <w:noProof/>
          <w:lang w:eastAsia="ru-RU"/>
        </w:rPr>
        <w:t xml:space="preserve">. </w:t>
      </w:r>
      <w:r w:rsidRPr="004232DE">
        <w:rPr>
          <w:rFonts w:ascii="Arial" w:hAnsi="Arial" w:cs="Arial"/>
        </w:rPr>
        <w:t>Фото можно прикрепить по желанию.</w:t>
      </w:r>
    </w:p>
    <w:p w:rsidR="00BA1CB2" w:rsidRPr="004232DE" w:rsidRDefault="00BA1CB2" w:rsidP="004232DE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:rsidR="00BA1CB2" w:rsidRPr="004232DE" w:rsidRDefault="00BA1CB2" w:rsidP="004232D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/>
        <w:jc w:val="both"/>
        <w:rPr>
          <w:rFonts w:ascii="Arial" w:hAnsi="Arial" w:cs="Arial"/>
          <w:b/>
          <w:bCs/>
        </w:rPr>
      </w:pPr>
      <w:r w:rsidRPr="004232DE">
        <w:rPr>
          <w:rFonts w:ascii="Arial" w:hAnsi="Arial" w:cs="Arial"/>
          <w:b/>
          <w:bCs/>
        </w:rPr>
        <w:t>ВНИМАНИЕ!</w:t>
      </w:r>
    </w:p>
    <w:p w:rsidR="00BA1CB2" w:rsidRPr="004232DE" w:rsidRDefault="00BA1CB2" w:rsidP="004232D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/>
        <w:jc w:val="both"/>
        <w:rPr>
          <w:rFonts w:ascii="Arial" w:hAnsi="Arial" w:cs="Arial"/>
          <w:b/>
          <w:bCs/>
        </w:rPr>
      </w:pPr>
      <w:r w:rsidRPr="004232DE">
        <w:rPr>
          <w:rFonts w:ascii="Arial" w:hAnsi="Arial" w:cs="Arial"/>
          <w:b/>
          <w:bCs/>
        </w:rPr>
        <w:t>В случае, если личный профиль будет не заполнен, окажутся недоступными только возможности отсылки сообщений и организации конференций. Все остальные возможности будут доступны.</w:t>
      </w: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pict>
          <v:shape id="Рисунок 7" o:spid="_x0000_s1036" type="#_x0000_t75" style="position:absolute;left:0;text-align:left;margin-left:45pt;margin-top:24.85pt;width:392.7pt;height:427.6pt;z-index:-251646464;visibility:visible" wrapcoords="-49 -45 -49 21600 21649 21600 21649 -45 -49 -45" o:bordertopcolor="#595959" o:borderleftcolor="#595959" o:borderbottomcolor="#595959" o:borderrightcolor="#595959" stroked="t" strokecolor="#595959">
            <v:imagedata r:id="rId13" o:title="" croptop="1969f" cropbottom="2961f" cropright="35430f"/>
            <w10:wrap type="tight"/>
          </v:shape>
        </w:pict>
      </w:r>
    </w:p>
    <w:p w:rsidR="00BA1CB2" w:rsidRPr="004232DE" w:rsidRDefault="00BA1CB2" w:rsidP="004232DE">
      <w:pPr>
        <w:pStyle w:val="Heading1"/>
        <w:spacing w:before="0" w:line="240" w:lineRule="auto"/>
        <w:rPr>
          <w:rFonts w:ascii="Arial" w:hAnsi="Arial" w:cs="Arial"/>
          <w:color w:val="000080"/>
          <w:sz w:val="22"/>
          <w:szCs w:val="22"/>
        </w:rPr>
      </w:pPr>
      <w:bookmarkStart w:id="4" w:name="_Toc425259648"/>
      <w:bookmarkStart w:id="5" w:name="_Toc426970938"/>
      <w:r>
        <w:rPr>
          <w:rFonts w:cs="Times New Roman"/>
        </w:rPr>
        <w:br w:type="page"/>
      </w:r>
      <w:r w:rsidRPr="004232DE">
        <w:rPr>
          <w:rFonts w:ascii="Arial" w:hAnsi="Arial" w:cs="Arial"/>
          <w:color w:val="000080"/>
          <w:sz w:val="22"/>
          <w:szCs w:val="22"/>
        </w:rPr>
        <w:t>3. Получение отчета аттестуемого педагога и формирование экспертного заключения в РИД</w:t>
      </w:r>
      <w:bookmarkEnd w:id="4"/>
      <w:bookmarkEnd w:id="5"/>
    </w:p>
    <w:p w:rsidR="00BA1CB2" w:rsidRPr="004232DE" w:rsidRDefault="00BA1CB2" w:rsidP="004232DE">
      <w:pPr>
        <w:spacing w:after="0" w:line="240" w:lineRule="auto"/>
      </w:pPr>
    </w:p>
    <w:p w:rsidR="00BA1CB2" w:rsidRPr="004232DE" w:rsidRDefault="00BA1CB2" w:rsidP="004232D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 w:firstLine="567"/>
        <w:jc w:val="both"/>
        <w:rPr>
          <w:rFonts w:ascii="Arial" w:hAnsi="Arial" w:cs="Arial"/>
          <w:b/>
          <w:bCs/>
        </w:rPr>
      </w:pPr>
      <w:r w:rsidRPr="004232DE">
        <w:rPr>
          <w:rFonts w:ascii="Arial" w:hAnsi="Arial" w:cs="Arial"/>
          <w:b/>
          <w:bCs/>
        </w:rPr>
        <w:t>Для того, чтобы эксперт смог ознакомиться с отчетами аттестуемых, профессиональную деятельность которых он должен оценить, он должен знать их идентификационные коды (</w:t>
      </w:r>
      <w:r w:rsidRPr="004232DE">
        <w:rPr>
          <w:rFonts w:ascii="Arial" w:hAnsi="Arial" w:cs="Arial"/>
          <w:b/>
          <w:bCs/>
          <w:lang w:val="en-US"/>
        </w:rPr>
        <w:t>ID</w:t>
      </w:r>
      <w:r w:rsidRPr="004232DE">
        <w:rPr>
          <w:rFonts w:ascii="Arial" w:hAnsi="Arial" w:cs="Arial"/>
          <w:b/>
          <w:bCs/>
        </w:rPr>
        <w:t>).</w:t>
      </w:r>
    </w:p>
    <w:p w:rsidR="00BA1CB2" w:rsidRPr="004232DE" w:rsidRDefault="00BA1CB2" w:rsidP="004232D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 w:firstLine="567"/>
        <w:jc w:val="both"/>
        <w:rPr>
          <w:rFonts w:ascii="Arial" w:hAnsi="Arial" w:cs="Arial"/>
          <w:b/>
          <w:bCs/>
        </w:rPr>
      </w:pPr>
      <w:r w:rsidRPr="004232DE">
        <w:rPr>
          <w:rFonts w:ascii="Arial" w:hAnsi="Arial" w:cs="Arial"/>
          <w:b/>
          <w:bCs/>
        </w:rPr>
        <w:t>Идентификационный код указывается самим аттестуемым в заявлении на аттестацию и сообщается эксперту сотрудником отдела аттестации педагогических работников в ГУ ЯО ЦОиККО.</w:t>
      </w:r>
    </w:p>
    <w:p w:rsidR="00BA1CB2" w:rsidRPr="004232DE" w:rsidRDefault="00BA1CB2" w:rsidP="004232DE">
      <w:pPr>
        <w:pStyle w:val="ListParagraph"/>
        <w:spacing w:after="0" w:line="240" w:lineRule="auto"/>
        <w:ind w:left="0" w:firstLine="567"/>
        <w:rPr>
          <w:rFonts w:ascii="Arial" w:hAnsi="Arial" w:cs="Arial"/>
        </w:rPr>
      </w:pPr>
    </w:p>
    <w:p w:rsidR="00BA1CB2" w:rsidRPr="004232DE" w:rsidRDefault="00BA1CB2" w:rsidP="004232D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232DE">
        <w:rPr>
          <w:rFonts w:ascii="Arial" w:hAnsi="Arial" w:cs="Arial"/>
        </w:rPr>
        <w:t xml:space="preserve">Для того, чтобы просмотреть отчет аттестуемого, хранящийся в ЦОиККО, эксперту нужно войти в раздел «Аттестация» на вкладке «Моя страница». </w:t>
      </w:r>
    </w:p>
    <w:p w:rsidR="00BA1CB2" w:rsidRPr="004232DE" w:rsidRDefault="00BA1CB2" w:rsidP="004232D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232DE">
        <w:rPr>
          <w:rFonts w:ascii="Arial" w:hAnsi="Arial" w:cs="Arial"/>
        </w:rPr>
        <w:t>В данном разделе организованы две вкладки: «Представленные отчеты» и «Заключения».</w:t>
      </w:r>
    </w:p>
    <w:p w:rsidR="00BA1CB2" w:rsidRPr="004232DE" w:rsidRDefault="00BA1CB2" w:rsidP="004232DE">
      <w:pPr>
        <w:pStyle w:val="Heading2"/>
        <w:spacing w:before="0" w:line="240" w:lineRule="auto"/>
        <w:jc w:val="both"/>
        <w:rPr>
          <w:rFonts w:ascii="Arial" w:hAnsi="Arial" w:cs="Arial"/>
          <w:sz w:val="22"/>
          <w:szCs w:val="22"/>
        </w:rPr>
      </w:pPr>
      <w:bookmarkStart w:id="6" w:name="_Toc426970939"/>
      <w:r w:rsidRPr="004232DE">
        <w:rPr>
          <w:rFonts w:ascii="Arial" w:hAnsi="Arial" w:cs="Arial"/>
          <w:sz w:val="22"/>
          <w:szCs w:val="22"/>
        </w:rPr>
        <w:t>3.1 Просмотр нового отчета</w:t>
      </w:r>
      <w:bookmarkEnd w:id="6"/>
    </w:p>
    <w:p w:rsidR="00BA1CB2" w:rsidRPr="004232DE" w:rsidRDefault="00BA1CB2" w:rsidP="004232D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232DE">
        <w:rPr>
          <w:rFonts w:ascii="Arial" w:hAnsi="Arial" w:cs="Arial"/>
        </w:rPr>
        <w:t>Для просмотра нового отчета в разделе «Представленные отчеты» нужно нажать на кнопку [Просмотреть отчет], после чего будет выдана форма:</w:t>
      </w:r>
    </w:p>
    <w:p w:rsidR="00BA1CB2" w:rsidRPr="004232DE" w:rsidRDefault="00BA1CB2" w:rsidP="004232DE">
      <w:pPr>
        <w:pStyle w:val="ListParagraph"/>
        <w:spacing w:after="0" w:line="240" w:lineRule="auto"/>
        <w:ind w:left="0" w:firstLine="567"/>
        <w:rPr>
          <w:rFonts w:ascii="Arial" w:hAnsi="Arial" w:cs="Arial"/>
        </w:rPr>
      </w:pPr>
      <w:r>
        <w:rPr>
          <w:noProof/>
          <w:lang w:eastAsia="ru-RU"/>
        </w:rPr>
        <w:pict>
          <v:group id="_x0000_s1037" style="position:absolute;left:0;text-align:left;margin-left:26.95pt;margin-top:8.95pt;width:468.05pt;height:112.55pt;z-index:251661824" coordorigin="2240,1060" coordsize="8505,2260">
            <v:rect id="_x0000_s1038" style="position:absolute;left:2240;top:1060;width:8505;height:2260"/>
            <v:shape id="Рисунок 23" o:spid="_x0000_s1039" type="#_x0000_t75" style="position:absolute;left:2304;top:1150;width:8441;height:1441;visibility:visible" o:regroupid="2" stroked="t" strokecolor="#243f60">
              <v:imagedata r:id="rId14" o:title="" croptop="26599f" cropbottom="30931f" cropleft="16406f" cropright="16230f"/>
              <v:path arrowok="t"/>
            </v:shape>
            <v:rect id="Прямоугольник 25" o:spid="_x0000_s1040" style="position:absolute;left:2539;top:2133;width:2392;height:323;visibility:visible;v-text-anchor:middle" o:regroupid="1" fillcolor="#3db7cf" strokecolor="#31849b" strokeweight="2pt">
              <v:textbox style="mso-next-textbox:#Прямоугольник 25" inset="0,0,0,0">
                <w:txbxContent>
                  <w:p w:rsidR="00BA1CB2" w:rsidRPr="00CA6BB8" w:rsidRDefault="00BA1CB2" w:rsidP="00CA6BB8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A6BB8">
                      <w:rPr>
                        <w:b/>
                        <w:bCs/>
                        <w:sz w:val="20"/>
                        <w:szCs w:val="20"/>
                      </w:rPr>
                      <w:t>Идентификационный код</w:t>
                    </w:r>
                  </w:p>
                </w:txbxContent>
              </v:textbox>
            </v:rect>
            <v:shape id="Рисунок 28" o:spid="_x0000_s1041" type="#_x0000_t75" style="position:absolute;left:2539;top:2435;width:8008;height:156;visibility:visible" o:regroupid="2">
              <v:stroke joinstyle="round"/>
              <v:imagedata r:id="rId14" o:title="" croptop="30775f" cropbottom="33889f" cropleft="17566f" cropright="16761f"/>
              <v:path arrowok="t"/>
            </v:shape>
            <v:rect id="Прямоугольник 29" o:spid="_x0000_s1042" style="position:absolute;left:6803;top:2759;width:1922;height:246;visibility:visible;v-text-anchor:middle" o:regroupid="2" stroked="f" strokeweight="2pt"/>
            <v:rect id="Прямоугольник 290" o:spid="_x0000_s1043" style="position:absolute;left:4692;top:2759;width:2392;height:402;visibility:visible;v-text-anchor:middle" o:regroupid="2" fillcolor="#3db7cf" strokecolor="#31849b" strokeweight="2pt">
              <v:textbox style="mso-next-textbox:#Прямоугольник 290" inset="0,0,0,0">
                <w:txbxContent>
                  <w:p w:rsidR="00BA1CB2" w:rsidRPr="00761988" w:rsidRDefault="00BA1CB2" w:rsidP="00761988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761988">
                      <w:rPr>
                        <w:b/>
                        <w:bCs/>
                        <w:sz w:val="32"/>
                        <w:szCs w:val="32"/>
                      </w:rPr>
                      <w:t>П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росмотре</w:t>
                    </w:r>
                    <w:r w:rsidRPr="00761988">
                      <w:rPr>
                        <w:b/>
                        <w:bCs/>
                        <w:sz w:val="32"/>
                        <w:szCs w:val="32"/>
                      </w:rPr>
                      <w:t xml:space="preserve">ть </w:t>
                    </w:r>
                  </w:p>
                </w:txbxContent>
              </v:textbox>
            </v:rect>
            <v:shape id="Рисунок 291" o:spid="_x0000_s1044" type="#_x0000_t75" style="position:absolute;left:2539;top:1150;width:2392;height:503;visibility:visible" o:regroupid="3">
              <v:stroke joinstyle="round"/>
              <v:imagedata r:id="rId14" o:title="" croptop="26599f" cropbottom="36139f" cropleft="26503f" cropright="32235f"/>
              <v:path arrowok="t"/>
            </v:shape>
            <v:rect id="Прямоугольник 292" o:spid="_x0000_s1045" style="position:absolute;left:2799;top:1150;width:3371;height:436;visibility:visible;v-text-anchor:middle" o:regroupid="3" filled="f" stroked="f" strokeweight="2pt">
              <v:textbox style="mso-next-textbox:#Прямоугольник 292" inset="0,0,0,0">
                <w:txbxContent>
                  <w:p w:rsidR="00BA1CB2" w:rsidRPr="008F1C9B" w:rsidRDefault="00BA1CB2" w:rsidP="00761988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Просмотреть</w:t>
                    </w:r>
                    <w:r w:rsidRPr="008F1C9B">
                      <w:rPr>
                        <w:b/>
                        <w:bCs/>
                        <w:sz w:val="32"/>
                        <w:szCs w:val="32"/>
                      </w:rPr>
                      <w:t xml:space="preserve"> отчет</w:t>
                    </w:r>
                  </w:p>
                </w:txbxContent>
              </v:textbox>
            </v:rect>
          </v:group>
        </w:pict>
      </w:r>
    </w:p>
    <w:p w:rsidR="00BA1CB2" w:rsidRDefault="00BA1CB2" w:rsidP="00ED4C58">
      <w:pPr>
        <w:pStyle w:val="ListParagraph"/>
        <w:spacing w:before="120"/>
        <w:ind w:left="-567"/>
        <w:rPr>
          <w:noProof/>
          <w:lang w:eastAsia="ru-RU"/>
        </w:rPr>
      </w:pPr>
    </w:p>
    <w:p w:rsidR="00BA1CB2" w:rsidRDefault="00BA1CB2" w:rsidP="00ED4C58">
      <w:pPr>
        <w:pStyle w:val="ListParagraph"/>
        <w:spacing w:before="120"/>
        <w:ind w:left="-567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ED4C58">
      <w:pPr>
        <w:pStyle w:val="ListParagraph"/>
        <w:spacing w:before="120"/>
        <w:ind w:left="-567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ED4C58">
      <w:pPr>
        <w:pStyle w:val="ListParagraph"/>
        <w:spacing w:before="120"/>
        <w:ind w:left="-567"/>
        <w:rPr>
          <w:rFonts w:ascii="Times New Roman" w:hAnsi="Times New Roman" w:cs="Times New Roman"/>
          <w:sz w:val="24"/>
          <w:szCs w:val="24"/>
        </w:rPr>
      </w:pPr>
    </w:p>
    <w:p w:rsidR="00BA1CB2" w:rsidRPr="00F71101" w:rsidRDefault="00BA1CB2" w:rsidP="00F71101">
      <w:pPr>
        <w:pStyle w:val="ListParagraph"/>
        <w:spacing w:after="0" w:line="240" w:lineRule="auto"/>
        <w:ind w:left="-567"/>
        <w:rPr>
          <w:rFonts w:ascii="Arial" w:hAnsi="Arial" w:cs="Arial"/>
        </w:rPr>
      </w:pPr>
    </w:p>
    <w:p w:rsidR="00BA1CB2" w:rsidRDefault="00BA1CB2" w:rsidP="00F71101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F71101">
        <w:rPr>
          <w:rFonts w:ascii="Arial" w:hAnsi="Arial" w:cs="Arial"/>
        </w:rPr>
        <w:t>После этого появится экранная форма для выбора должности, так как аттестуемый может одновременно аттестоваться сразу по нескольким должностям, и по каждой должности будет сформирован свой отчет, и эти отчеты будут рассматриваться разными экспертами. После выбора должности соответствующий отчет будет доступен для просмотра:</w:t>
      </w:r>
    </w:p>
    <w:p w:rsidR="00BA1CB2" w:rsidRPr="00F71101" w:rsidRDefault="00BA1CB2" w:rsidP="00F71101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F71101" w:rsidRDefault="00BA1CB2" w:rsidP="00F71101">
      <w:pPr>
        <w:pStyle w:val="ListParagraph"/>
        <w:spacing w:after="0" w:line="240" w:lineRule="auto"/>
        <w:ind w:left="0" w:firstLine="567"/>
        <w:rPr>
          <w:rFonts w:ascii="Arial" w:hAnsi="Arial" w:cs="Arial"/>
        </w:rPr>
      </w:pPr>
      <w:r w:rsidRPr="00F71101">
        <w:rPr>
          <w:rFonts w:ascii="Arial" w:hAnsi="Arial" w:cs="Arial"/>
        </w:rPr>
        <w:t>Пример отчета по должности «Учитель» приведен ниже:</w:t>
      </w:r>
    </w:p>
    <w:p w:rsidR="00BA1CB2" w:rsidRDefault="00BA1CB2" w:rsidP="0073532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group id="_x0000_s1046" style="position:absolute;margin-left:26.95pt;margin-top:50.7pt;width:396.05pt;height:39.35pt;z-index:251662848" coordorigin="2240,6573" coordsize="7210,787">
            <v:rect id="_x0000_s1047" style="position:absolute;left:3440;top:6573;width:6010;height:200" fillcolor="#f2f2f2">
              <v:textbox style="mso-next-textbox:#_x0000_s1047" inset=",0,,0">
                <w:txbxContent>
                  <w:p w:rsidR="00BA1CB2" w:rsidRPr="002D7A9A" w:rsidRDefault="00BA1CB2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2D7A9A">
                      <w:rPr>
                        <w:b/>
                        <w:bCs/>
                        <w:sz w:val="16"/>
                        <w:szCs w:val="16"/>
                      </w:rPr>
                      <w:t>Учитель</w:t>
                    </w:r>
                  </w:p>
                </w:txbxContent>
              </v:textbox>
            </v:rect>
            <v:rect id="_x0000_s1048" style="position:absolute;left:2240;top:6573;width:1140;height:197" stroked="f">
              <v:textbox style="mso-next-textbox:#_x0000_s1048" inset=",0,,0">
                <w:txbxContent>
                  <w:p w:rsidR="00BA1CB2" w:rsidRPr="004F0F89" w:rsidRDefault="00BA1CB2" w:rsidP="004F0F89">
                    <w:pPr>
                      <w:jc w:val="right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4F0F89">
                      <w:rPr>
                        <w:b/>
                        <w:bCs/>
                        <w:sz w:val="16"/>
                        <w:szCs w:val="16"/>
                      </w:rPr>
                      <w:t>Должность</w:t>
                    </w:r>
                  </w:p>
                </w:txbxContent>
              </v:textbox>
            </v:rect>
            <v:shape id="Рисунок 31" o:spid="_x0000_s1049" type="#_x0000_t75" style="position:absolute;left:9272;top:6573;width:178;height:200;visibility:visible" o:regroupid="6" stroked="t" strokecolor="#243f60">
              <v:imagedata r:id="rId15" o:title="" croptop="56698f" cropbottom="6118f" cropleft="62300f" cropright="1834f"/>
              <v:path arrowok="t"/>
            </v:shape>
            <v:rect id="_x0000_s1050" style="position:absolute;left:3380;top:7160;width:6010;height:200" filled="f" fillcolor="#f2f2f2" stroked="f">
              <v:textbox style="mso-next-textbox:#_x0000_s1050" inset=",0,,0">
                <w:txbxContent>
                  <w:p w:rsidR="00BA1CB2" w:rsidRPr="002D7A9A" w:rsidRDefault="00BA1CB2" w:rsidP="002D7A9A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</w:pPr>
                    <w:r w:rsidRPr="002D7A9A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Муниципальное образовательное учреждение СОШ №111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shape id="Рисунок 299" o:spid="_x0000_i1029" type="#_x0000_t75" style="width:510.75pt;height:279.75pt;visibility:visible">
            <v:imagedata r:id="rId16" o:title=""/>
            <o:lock v:ext="edit" aspectratio="f"/>
          </v:shape>
        </w:pict>
      </w:r>
    </w:p>
    <w:p w:rsidR="00BA1CB2" w:rsidRDefault="00BA1CB2" w:rsidP="006B2333">
      <w:pPr>
        <w:pStyle w:val="ListParagraph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В том случае, если аттестуемый заполнил в РИДе свой личный профиль, то в заголовке отчета будет отображаться ФИО аттестуемого. Если же личный профиль аттестуемого  остался не заполненным, то в заголовке отчета будет отображаться только его идентификационный код (как в приведенном выше примере).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color w:val="000080"/>
        </w:rPr>
      </w:pPr>
    </w:p>
    <w:p w:rsidR="00BA1CB2" w:rsidRPr="00B37B03" w:rsidRDefault="00BA1CB2" w:rsidP="00B37B03">
      <w:pPr>
        <w:pStyle w:val="Heading2"/>
        <w:spacing w:before="0" w:line="240" w:lineRule="auto"/>
        <w:jc w:val="both"/>
        <w:rPr>
          <w:rFonts w:ascii="Arial" w:hAnsi="Arial" w:cs="Arial"/>
          <w:color w:val="000080"/>
          <w:sz w:val="22"/>
          <w:szCs w:val="22"/>
        </w:rPr>
      </w:pPr>
      <w:bookmarkStart w:id="7" w:name="_Toc426970940"/>
      <w:r w:rsidRPr="00B37B03">
        <w:rPr>
          <w:rFonts w:ascii="Arial" w:hAnsi="Arial" w:cs="Arial"/>
          <w:color w:val="000080"/>
          <w:sz w:val="22"/>
          <w:szCs w:val="22"/>
        </w:rPr>
        <w:t>3.2 Формирование заключения на основе отчета аттестуемого педагога в РИД</w:t>
      </w:r>
      <w:bookmarkEnd w:id="7"/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Просматривая отчет, эксперт может после каждого раздела выставлять баллы в специальные открытые поля, расположенные под разделами:</w:t>
      </w:r>
    </w:p>
    <w:p w:rsidR="00BA1CB2" w:rsidRDefault="00BA1CB2" w:rsidP="000F32BC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302" o:spid="_x0000_i1030" type="#_x0000_t75" style="width:189pt;height:42.75pt;visibility:visible">
            <v:imagedata r:id="rId17" o:title=""/>
            <o:lock v:ext="edit" aspectratio="f"/>
          </v:shape>
        </w:pic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Если по окончанию просмотра (независимо от того, проставлялись баллы или нет) эксперт НЕ нажмет кнопку [Сохранить], расположенную внизу отчета, данный отчет будет располагаться в списке просмотренных отчетов на вкладке «Представленные отчеты» и будет доступен для повторного просмотра в любое время.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 xml:space="preserve"> Если по окончанию просмотра, проставив баллы, эксперт НАЖМЕТ кнопку [Сохранить], данный отчет перейдет в категорию «Заключения» и будет располагаться в списке заключений на вкладке «Заключения». Заключения также доступны просмотра и редактирования баллов в любое время, вплоть до момента их отправки в архив после аттестационной комиссии.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 xml:space="preserve"> 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Так как для оценки профессиональной деятельности предусмотрено участие двух экспертов, при выставлении баллов эксперты должны совместно принимать решение об оценке каждого раздела. Ниже рассматриваются два способа, как это можно обеспечить.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 xml:space="preserve">А) При </w:t>
      </w:r>
      <w:r w:rsidRPr="00B37B03">
        <w:rPr>
          <w:rFonts w:ascii="Arial" w:hAnsi="Arial" w:cs="Arial"/>
          <w:u w:val="single"/>
        </w:rPr>
        <w:t>наличии</w:t>
      </w:r>
      <w:r w:rsidRPr="00B37B03">
        <w:rPr>
          <w:rFonts w:ascii="Arial" w:hAnsi="Arial" w:cs="Arial"/>
        </w:rPr>
        <w:t xml:space="preserve"> возможности одновременного выхода в интернет обоих экспертов.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Эксперты заранее договариваются о времени выхода в интернет и примерно в одно время каждый из них на своем компьютере открывает отчет одного и того же аттестуемого (заранее оговаривается, какого именно).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 xml:space="preserve">Также они должны договориться о том, кто из них будет распечатывать заключение на бумаге, подписывать и передавать другому эксперту, чтобы он тоже подписал заключение (способ передачи так же должен быть оговорен). Далее будем называть «первым» того эксперта, который распечатывает заключение и первый его подписывает, а другого – «вторым». 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Далее они синхронно просматривают раздел за разделом и при этом советуются, какой балл можно поставить за просматриваемый раздел. Как только соглашение по разделу достигнуто, первый эксперт вписывает балл в специальное поле, расположенное под рассматриваемым разделом.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В конце отчета для экспертов предусмотрено поле для заключения.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 xml:space="preserve">Первый эксперт выбирает из списка справа от этого поля согласованную со вторым экспертом рекомендацию и сохраняет заключение. Далее первый эксперт распечатывает сохраненное заключение (сочетание клавиш </w:t>
      </w:r>
      <w:r w:rsidRPr="00B37B03">
        <w:rPr>
          <w:rFonts w:ascii="Arial" w:hAnsi="Arial" w:cs="Arial"/>
          <w:lang w:val="en-US"/>
        </w:rPr>
        <w:t>Ctrl</w:t>
      </w:r>
      <w:r w:rsidRPr="00B37B03">
        <w:rPr>
          <w:rFonts w:ascii="Arial" w:hAnsi="Arial" w:cs="Arial"/>
        </w:rPr>
        <w:t>+</w:t>
      </w:r>
      <w:r w:rsidRPr="00B37B03">
        <w:rPr>
          <w:rFonts w:ascii="Arial" w:hAnsi="Arial" w:cs="Arial"/>
          <w:lang w:val="en-US"/>
        </w:rPr>
        <w:t>P</w:t>
      </w:r>
      <w:r w:rsidRPr="00B37B03">
        <w:rPr>
          <w:rFonts w:ascii="Arial" w:hAnsi="Arial" w:cs="Arial"/>
        </w:rPr>
        <w:t xml:space="preserve"> в любом браузере), подписывает и обеспечивает его передачу второму эксперту.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 xml:space="preserve">Б) При </w:t>
      </w:r>
      <w:r w:rsidRPr="00B37B03">
        <w:rPr>
          <w:rFonts w:ascii="Arial" w:hAnsi="Arial" w:cs="Arial"/>
          <w:u w:val="single"/>
        </w:rPr>
        <w:t>отсутствии</w:t>
      </w:r>
      <w:r w:rsidRPr="00B37B03">
        <w:rPr>
          <w:rFonts w:ascii="Arial" w:hAnsi="Arial" w:cs="Arial"/>
        </w:rPr>
        <w:t xml:space="preserve"> возможности одновременного выхода в интернет обоих экспертов.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 xml:space="preserve">В этом случае будем называть «первым» того эксперта, который первым посмотрел отчет и проставил свои баллы, а другого – «вторым». 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Первый эксперт открывает отчет аттестуемого и просматривает раздел за разделом, вписывая баллы в специальные поля, расположенные под ними.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 xml:space="preserve">В конце отчета для экспертов предусмотрено поле для заключения, в котором  эксперт выбирает рекомендацию и сохраняет весь отчет с проставленными баллами  как заключение. 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Второй эксперт в другое время входит в свой кабинет в РИД, переходит в раздел «Аттестация» на вкладку «Заключения» и открывает сохраненное первым экспертом заключение. Далее он просматривает его, при этом у него есть возможность править выставленные первым экспертом баллы и менять рекомендацию.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 xml:space="preserve">При этом, если второй эксперт действительно не согласен с первым и что-то меняет в заключении, он должен с ним связаться и согласовать вносимые изменения. 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Далее, по согласованию, один из экспертов распечатывает заключение, подписывает его и передает другому на подпись.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В обоих случаях А и Б тот эксперт, который поставил свою подпись последним, обеспечивает доставку подписанного заключения в ЦОиККО.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B37B03" w:rsidRDefault="00BA1CB2" w:rsidP="00B37B03">
      <w:pPr>
        <w:pStyle w:val="ListParagraph"/>
        <w:spacing w:after="0" w:line="240" w:lineRule="auto"/>
        <w:ind w:left="1800" w:hanging="1800"/>
        <w:jc w:val="both"/>
        <w:rPr>
          <w:rFonts w:ascii="Arial" w:hAnsi="Arial" w:cs="Arial"/>
        </w:rPr>
      </w:pPr>
      <w:r w:rsidRPr="00B37B03">
        <w:rPr>
          <w:rFonts w:ascii="Arial" w:hAnsi="Arial" w:cs="Arial"/>
          <w:i/>
          <w:iCs/>
        </w:rPr>
        <w:t>Примечание 1</w:t>
      </w:r>
      <w:r w:rsidRPr="00B37B03">
        <w:rPr>
          <w:rFonts w:ascii="Arial" w:hAnsi="Arial" w:cs="Arial"/>
        </w:rPr>
        <w:t xml:space="preserve">: Как только заключение будет сохранено, его электронный вид поступает </w:t>
      </w:r>
      <w:r>
        <w:rPr>
          <w:rFonts w:ascii="Arial" w:hAnsi="Arial" w:cs="Arial"/>
        </w:rPr>
        <w:br/>
      </w:r>
      <w:r w:rsidRPr="00B37B03">
        <w:rPr>
          <w:rFonts w:ascii="Arial" w:hAnsi="Arial" w:cs="Arial"/>
        </w:rPr>
        <w:t xml:space="preserve">в базу данных заключений в ЦОиККО и будет там храниться в течение 5 лет. </w:t>
      </w:r>
    </w:p>
    <w:p w:rsidR="00BA1CB2" w:rsidRPr="00B37B03" w:rsidRDefault="00BA1CB2" w:rsidP="00B37B03">
      <w:pPr>
        <w:pStyle w:val="ListParagraph"/>
        <w:spacing w:after="0" w:line="240" w:lineRule="auto"/>
        <w:ind w:left="0" w:hanging="2268"/>
        <w:jc w:val="both"/>
        <w:rPr>
          <w:rFonts w:ascii="Arial" w:hAnsi="Arial" w:cs="Arial"/>
        </w:rPr>
      </w:pPr>
    </w:p>
    <w:p w:rsidR="00BA1CB2" w:rsidRDefault="00BA1CB2" w:rsidP="00B37B03">
      <w:pPr>
        <w:pStyle w:val="ListParagraph"/>
        <w:spacing w:after="0" w:line="240" w:lineRule="auto"/>
        <w:ind w:left="1800" w:hanging="1800"/>
        <w:jc w:val="both"/>
        <w:rPr>
          <w:rFonts w:ascii="Arial" w:hAnsi="Arial" w:cs="Arial"/>
        </w:rPr>
      </w:pPr>
      <w:r w:rsidRPr="00B37B03">
        <w:rPr>
          <w:rFonts w:ascii="Arial" w:hAnsi="Arial" w:cs="Arial"/>
          <w:i/>
          <w:iCs/>
        </w:rPr>
        <w:t>Примечание</w:t>
      </w:r>
      <w:r>
        <w:rPr>
          <w:rFonts w:ascii="Arial" w:hAnsi="Arial" w:cs="Arial"/>
          <w:i/>
          <w:iCs/>
        </w:rPr>
        <w:t xml:space="preserve"> </w:t>
      </w:r>
      <w:r w:rsidRPr="00B37B03">
        <w:rPr>
          <w:rFonts w:ascii="Arial" w:hAnsi="Arial" w:cs="Arial"/>
          <w:i/>
          <w:iCs/>
        </w:rPr>
        <w:t>2</w:t>
      </w:r>
      <w:r w:rsidRPr="00B37B0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</w:t>
      </w:r>
      <w:r w:rsidRPr="00B37B03">
        <w:rPr>
          <w:rFonts w:ascii="Arial" w:hAnsi="Arial" w:cs="Arial"/>
        </w:rPr>
        <w:t xml:space="preserve">Электронный вид заключения будет доступен экспертам для редактирования </w:t>
      </w:r>
      <w:r>
        <w:rPr>
          <w:rFonts w:ascii="Arial" w:hAnsi="Arial" w:cs="Arial"/>
        </w:rPr>
        <w:br/>
      </w:r>
      <w:r w:rsidRPr="00B37B03">
        <w:rPr>
          <w:rFonts w:ascii="Arial" w:hAnsi="Arial" w:cs="Arial"/>
        </w:rPr>
        <w:t>только до момента его отправки в архив непосредственно после аттестационной комиссии.</w:t>
      </w:r>
    </w:p>
    <w:p w:rsidR="00BA1CB2" w:rsidRPr="00B37B03" w:rsidRDefault="00BA1CB2" w:rsidP="00B37B03">
      <w:pPr>
        <w:pStyle w:val="ListParagraph"/>
        <w:spacing w:after="0" w:line="240" w:lineRule="auto"/>
        <w:ind w:left="1800" w:hanging="1800"/>
        <w:jc w:val="both"/>
        <w:rPr>
          <w:rFonts w:ascii="Arial" w:hAnsi="Arial" w:cs="Arial"/>
        </w:rPr>
      </w:pPr>
    </w:p>
    <w:p w:rsidR="00BA1CB2" w:rsidRPr="00B37B03" w:rsidRDefault="00BA1CB2" w:rsidP="00B37B03">
      <w:pPr>
        <w:pStyle w:val="Heading1"/>
        <w:spacing w:before="0" w:line="240" w:lineRule="auto"/>
        <w:rPr>
          <w:rFonts w:ascii="Arial" w:hAnsi="Arial" w:cs="Arial"/>
          <w:color w:val="000080"/>
          <w:sz w:val="22"/>
          <w:szCs w:val="22"/>
        </w:rPr>
      </w:pPr>
      <w:bookmarkStart w:id="8" w:name="_Toc426970941"/>
      <w:r w:rsidRPr="00B37B03">
        <w:rPr>
          <w:rFonts w:ascii="Arial" w:hAnsi="Arial" w:cs="Arial"/>
          <w:color w:val="000080"/>
          <w:sz w:val="22"/>
          <w:szCs w:val="22"/>
        </w:rPr>
        <w:t>5. Обмен сообщениями в РИД</w:t>
      </w:r>
      <w:bookmarkEnd w:id="8"/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B37B03">
        <w:rPr>
          <w:rFonts w:ascii="Arial" w:hAnsi="Arial" w:cs="Arial"/>
        </w:rPr>
        <w:t>Сообщениями эксперт может обмениваться как с аттестуемым, так и с любым другим экспертом.</w:t>
      </w:r>
    </w:p>
    <w:p w:rsidR="00BA1CB2" w:rsidRPr="00B37B03" w:rsidRDefault="00BA1CB2" w:rsidP="00B37B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B37B03" w:rsidRDefault="00BA1CB2" w:rsidP="00B37B03">
      <w:pPr>
        <w:pStyle w:val="Heading2"/>
        <w:spacing w:before="0" w:line="240" w:lineRule="auto"/>
        <w:rPr>
          <w:rFonts w:ascii="Arial" w:hAnsi="Arial" w:cs="Arial"/>
          <w:b w:val="0"/>
          <w:bCs w:val="0"/>
          <w:color w:val="auto"/>
          <w:sz w:val="22"/>
          <w:szCs w:val="22"/>
        </w:rPr>
      </w:pPr>
      <w:bookmarkStart w:id="9" w:name="_Toc426970942"/>
      <w:r w:rsidRPr="00B37B03">
        <w:rPr>
          <w:rFonts w:ascii="Arial" w:hAnsi="Arial" w:cs="Arial"/>
          <w:b w:val="0"/>
          <w:bCs w:val="0"/>
          <w:color w:val="auto"/>
          <w:sz w:val="22"/>
          <w:szCs w:val="22"/>
        </w:rPr>
        <w:t>5.1 Обмен сообщениями с аттестуемым</w:t>
      </w:r>
      <w:bookmarkEnd w:id="9"/>
    </w:p>
    <w:p w:rsidR="00BA1CB2" w:rsidRPr="00B37B03" w:rsidRDefault="00BA1CB2" w:rsidP="00B37B03">
      <w:pPr>
        <w:pStyle w:val="ListParagraph"/>
        <w:spacing w:after="0" w:line="240" w:lineRule="auto"/>
        <w:ind w:left="927"/>
        <w:jc w:val="both"/>
        <w:rPr>
          <w:rFonts w:ascii="Arial" w:hAnsi="Arial" w:cs="Arial"/>
        </w:rPr>
      </w:pPr>
      <w:r>
        <w:rPr>
          <w:noProof/>
          <w:lang w:eastAsia="ru-RU"/>
        </w:rPr>
        <w:pict>
          <v:shape id="Рисунок 300" o:spid="_x0000_s1051" type="#_x0000_t75" style="position:absolute;left:0;text-align:left;margin-left:0;margin-top:33.3pt;width:495pt;height:106.45pt;z-index:251671040;visibility:visible" o:bordertopcolor="#4f81bd" o:borderleftcolor="#4f81bd" o:borderbottomcolor="#4f81bd" o:borderrightcolor="#4f81bd" stroked="t" strokecolor="#4f81bd">
            <v:imagedata r:id="rId18" o:title="" croptop="13822f" cropbottom="34344f" cropleft="774f" cropright="488f"/>
            <w10:wrap type="square"/>
          </v:shape>
        </w:pict>
      </w:r>
      <w:r w:rsidRPr="00B37B03">
        <w:rPr>
          <w:rFonts w:ascii="Arial" w:hAnsi="Arial" w:cs="Arial"/>
        </w:rPr>
        <w:t>Для обмена сообщениями с аттестуемым эксперт должен войти в раздел «Сообщения» на вкладке «Моя страница»:</w:t>
      </w:r>
    </w:p>
    <w:p w:rsidR="00BA1CB2" w:rsidRDefault="00BA1CB2" w:rsidP="00B37B03">
      <w:pPr>
        <w:pStyle w:val="ListParagraph"/>
        <w:spacing w:after="0" w:line="240" w:lineRule="auto"/>
        <w:ind w:left="708"/>
        <w:rPr>
          <w:rFonts w:ascii="Arial" w:hAnsi="Arial" w:cs="Arial"/>
        </w:rPr>
      </w:pPr>
      <w:r w:rsidRPr="00B37B03">
        <w:rPr>
          <w:rFonts w:ascii="Arial" w:hAnsi="Arial" w:cs="Arial"/>
        </w:rPr>
        <w:t>Поначалу список сообщений пуст.</w:t>
      </w:r>
    </w:p>
    <w:p w:rsidR="00BA1CB2" w:rsidRPr="00B37B03" w:rsidRDefault="00BA1CB2" w:rsidP="00B37B03">
      <w:pPr>
        <w:pStyle w:val="ListParagraph"/>
        <w:spacing w:after="0" w:line="240" w:lineRule="auto"/>
        <w:ind w:left="708"/>
        <w:rPr>
          <w:rFonts w:ascii="Arial" w:hAnsi="Arial" w:cs="Arial"/>
        </w:rPr>
      </w:pPr>
    </w:p>
    <w:p w:rsidR="00BA1CB2" w:rsidRPr="00B37B03" w:rsidRDefault="00BA1CB2" w:rsidP="00AE2177">
      <w:pPr>
        <w:pStyle w:val="ListParagraph"/>
        <w:spacing w:after="0"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1). </w:t>
      </w:r>
      <w:r w:rsidRPr="00B37B03">
        <w:rPr>
          <w:rFonts w:ascii="Arial" w:hAnsi="Arial" w:cs="Arial"/>
        </w:rPr>
        <w:t>Чтобы написать новое сообщение, нужно нажать кнопку «Новое сообщение»:</w:t>
      </w: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305" o:spid="_x0000_s1052" type="#_x0000_t75" style="position:absolute;margin-left:9pt;margin-top:7.75pt;width:467.7pt;height:296.15pt;z-index:251672064;visibility:visible">
            <v:imagedata r:id="rId19" o:title=""/>
            <w10:wrap type="square"/>
          </v:shape>
        </w:pict>
      </w: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306" o:spid="_x0000_s1053" style="position:absolute;margin-left:-332.75pt;margin-top:20.15pt;width:60.1pt;height:30.3pt;z-index:251673088;visibility:visible;v-text-anchor:middle" filled="f" strokecolor="#c00000" strokeweight="1pt"/>
        </w:pict>
      </w: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AE2177">
      <w:pPr>
        <w:tabs>
          <w:tab w:val="left" w:pos="142"/>
        </w:tabs>
        <w:spacing w:after="0" w:line="240" w:lineRule="auto"/>
        <w:rPr>
          <w:rFonts w:ascii="Arial" w:hAnsi="Arial" w:cs="Arial"/>
        </w:rPr>
      </w:pPr>
      <w:r w:rsidRPr="00AE2177">
        <w:rPr>
          <w:rFonts w:ascii="Arial" w:hAnsi="Arial" w:cs="Arial"/>
        </w:rPr>
        <w:t>2). Далее нужно нажать кнопку [Изменить] (она под кнопкой [Добавить]):</w:t>
      </w:r>
    </w:p>
    <w:p w:rsidR="00BA1CB2" w:rsidRPr="00AE2177" w:rsidRDefault="00BA1CB2" w:rsidP="00AE2177">
      <w:pPr>
        <w:tabs>
          <w:tab w:val="left" w:pos="142"/>
        </w:tabs>
        <w:spacing w:after="0" w:line="240" w:lineRule="auto"/>
        <w:rPr>
          <w:rFonts w:ascii="Arial" w:hAnsi="Arial" w:cs="Arial"/>
        </w:rPr>
      </w:pPr>
    </w:p>
    <w:p w:rsidR="00BA1CB2" w:rsidRDefault="00BA1CB2" w:rsidP="008B12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304" o:spid="_x0000_s1054" style="position:absolute;margin-left:89.5pt;margin-top:126.7pt;width:39.4pt;height:10.6pt;z-index:251647488;visibility:visible;v-text-anchor:middle" filled="f" strokecolor="#c00000" strokeweight="1pt"/>
        </w:pict>
      </w:r>
      <w:r>
        <w:rPr>
          <w:noProof/>
          <w:lang w:eastAsia="ru-RU"/>
        </w:rPr>
        <w:pict>
          <v:shape id="Рисунок 301" o:spid="_x0000_i1031" type="#_x0000_t75" style="width:479.25pt;height:296.25pt;visibility:visible">
            <v:imagedata r:id="rId19" o:title=""/>
          </v:shape>
        </w:pict>
      </w:r>
    </w:p>
    <w:p w:rsidR="00BA1CB2" w:rsidRPr="00AE2177" w:rsidRDefault="00BA1CB2" w:rsidP="00AE2177">
      <w:pPr>
        <w:pStyle w:val="ListParagraph"/>
        <w:tabs>
          <w:tab w:val="left" w:pos="1080"/>
        </w:tabs>
        <w:spacing w:after="0"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3). </w:t>
      </w:r>
      <w:r w:rsidRPr="00AE2177">
        <w:rPr>
          <w:rFonts w:ascii="Arial" w:hAnsi="Arial" w:cs="Arial"/>
        </w:rPr>
        <w:t>Далее нужно сначала выбрать из списка муниципальный район и образовательную организацию, в которой работает аттестуемый:</w:t>
      </w:r>
    </w:p>
    <w:p w:rsidR="00BA1CB2" w:rsidRDefault="00BA1CB2" w:rsidP="00AE2177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B12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303" o:spid="_x0000_i1032" type="#_x0000_t75" style="width:479.25pt;height:296.25pt;visibility:visible">
            <v:imagedata r:id="rId20" o:title=""/>
          </v:shape>
        </w:pict>
      </w:r>
    </w:p>
    <w:p w:rsidR="00BA1CB2" w:rsidRDefault="00BA1CB2" w:rsidP="008B12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308" o:spid="_x0000_i1033" type="#_x0000_t75" style="width:501pt;height:301.5pt;visibility:visible">
            <v:imagedata r:id="rId21" o:title="" croptop="4972f" cropbottom="3880f" cropleft=".1875" cropright="2594f"/>
          </v:shape>
        </w:pict>
      </w:r>
    </w:p>
    <w:p w:rsidR="00BA1CB2" w:rsidRPr="00AB6AC4" w:rsidRDefault="00BA1CB2" w:rsidP="00AB6AC4">
      <w:pPr>
        <w:pStyle w:val="ListParagraph"/>
        <w:numPr>
          <w:ilvl w:val="0"/>
          <w:numId w:val="3"/>
        </w:numPr>
        <w:tabs>
          <w:tab w:val="left" w:pos="1260"/>
        </w:tabs>
        <w:spacing w:after="0" w:line="240" w:lineRule="auto"/>
        <w:ind w:left="0" w:firstLine="720"/>
        <w:rPr>
          <w:rFonts w:ascii="Arial" w:hAnsi="Arial" w:cs="Arial"/>
        </w:rPr>
      </w:pPr>
      <w:r w:rsidRPr="00AB6AC4">
        <w:rPr>
          <w:rFonts w:ascii="Arial" w:hAnsi="Arial" w:cs="Arial"/>
        </w:rPr>
        <w:t>Далее:</w:t>
      </w:r>
    </w:p>
    <w:p w:rsidR="00BA1CB2" w:rsidRDefault="00BA1CB2" w:rsidP="00AB6AC4">
      <w:pPr>
        <w:pStyle w:val="ListParagraph"/>
        <w:tabs>
          <w:tab w:val="left" w:pos="1260"/>
        </w:tabs>
        <w:spacing w:after="0" w:line="240" w:lineRule="auto"/>
        <w:ind w:left="0"/>
        <w:rPr>
          <w:rFonts w:ascii="Arial" w:hAnsi="Arial" w:cs="Arial"/>
        </w:rPr>
      </w:pPr>
    </w:p>
    <w:p w:rsidR="00BA1CB2" w:rsidRPr="00AB6AC4" w:rsidRDefault="00BA1CB2" w:rsidP="00AB6AC4">
      <w:pPr>
        <w:pStyle w:val="ListParagraph"/>
        <w:numPr>
          <w:ilvl w:val="0"/>
          <w:numId w:val="7"/>
        </w:numPr>
        <w:tabs>
          <w:tab w:val="left" w:pos="1260"/>
        </w:tabs>
        <w:spacing w:after="0" w:line="240" w:lineRule="auto"/>
        <w:ind w:left="0" w:firstLine="720"/>
        <w:rPr>
          <w:rFonts w:ascii="Arial" w:hAnsi="Arial" w:cs="Arial"/>
        </w:rPr>
      </w:pPr>
      <w:r w:rsidRPr="00AB6AC4">
        <w:rPr>
          <w:rFonts w:ascii="Arial" w:hAnsi="Arial" w:cs="Arial"/>
        </w:rPr>
        <w:t xml:space="preserve">в поле «Получатель» необходимо указать логин аттестуемого (это все цифры его идентификационного кода, начиная с седьмой от левого края), </w:t>
      </w:r>
    </w:p>
    <w:p w:rsidR="00BA1CB2" w:rsidRPr="00AB6AC4" w:rsidRDefault="00BA1CB2" w:rsidP="00AB6AC4">
      <w:pPr>
        <w:pStyle w:val="ListParagraph"/>
        <w:numPr>
          <w:ilvl w:val="0"/>
          <w:numId w:val="7"/>
        </w:numPr>
        <w:tabs>
          <w:tab w:val="left" w:pos="1260"/>
        </w:tabs>
        <w:spacing w:after="0" w:line="240" w:lineRule="auto"/>
        <w:ind w:left="0" w:firstLine="720"/>
        <w:rPr>
          <w:rFonts w:ascii="Arial" w:hAnsi="Arial" w:cs="Arial"/>
        </w:rPr>
      </w:pPr>
      <w:r w:rsidRPr="00AB6AC4">
        <w:rPr>
          <w:rFonts w:ascii="Arial" w:hAnsi="Arial" w:cs="Arial"/>
        </w:rPr>
        <w:t xml:space="preserve">в поле «Тема» указать тему, </w:t>
      </w:r>
    </w:p>
    <w:p w:rsidR="00BA1CB2" w:rsidRPr="00AB6AC4" w:rsidRDefault="00BA1CB2" w:rsidP="00AB6AC4">
      <w:pPr>
        <w:pStyle w:val="ListParagraph"/>
        <w:numPr>
          <w:ilvl w:val="0"/>
          <w:numId w:val="7"/>
        </w:numPr>
        <w:tabs>
          <w:tab w:val="left" w:pos="1260"/>
        </w:tabs>
        <w:spacing w:after="0" w:line="240" w:lineRule="auto"/>
        <w:ind w:left="0" w:firstLine="720"/>
        <w:rPr>
          <w:rFonts w:ascii="Arial" w:hAnsi="Arial" w:cs="Arial"/>
        </w:rPr>
      </w:pPr>
      <w:r w:rsidRPr="00AB6AC4">
        <w:rPr>
          <w:rFonts w:ascii="Arial" w:hAnsi="Arial" w:cs="Arial"/>
        </w:rPr>
        <w:t>в окне «Сообщение» написать сообщение для аттестуемого.</w:t>
      </w:r>
    </w:p>
    <w:p w:rsidR="00BA1CB2" w:rsidRDefault="00BA1CB2" w:rsidP="00AB6AC4">
      <w:pPr>
        <w:tabs>
          <w:tab w:val="left" w:pos="1260"/>
        </w:tabs>
        <w:spacing w:after="0" w:line="240" w:lineRule="auto"/>
        <w:ind w:firstLine="720"/>
        <w:rPr>
          <w:rFonts w:ascii="Arial" w:hAnsi="Arial" w:cs="Arial"/>
        </w:rPr>
      </w:pPr>
    </w:p>
    <w:p w:rsidR="00BA1CB2" w:rsidRPr="00AB6AC4" w:rsidRDefault="00BA1CB2" w:rsidP="00AB6AC4">
      <w:pPr>
        <w:tabs>
          <w:tab w:val="left" w:pos="1260"/>
        </w:tabs>
        <w:spacing w:after="0" w:line="240" w:lineRule="auto"/>
        <w:ind w:firstLine="720"/>
        <w:rPr>
          <w:rFonts w:ascii="Arial" w:hAnsi="Arial" w:cs="Arial"/>
        </w:rPr>
      </w:pPr>
      <w:r w:rsidRPr="00AB6AC4">
        <w:rPr>
          <w:rFonts w:ascii="Arial" w:hAnsi="Arial" w:cs="Arial"/>
        </w:rPr>
        <w:t>Например:</w:t>
      </w:r>
    </w:p>
    <w:p w:rsidR="00BA1CB2" w:rsidRPr="00886FA1" w:rsidRDefault="00BA1CB2" w:rsidP="00AC68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310" o:spid="_x0000_i1034" type="#_x0000_t75" style="width:312.75pt;height:225.75pt;visibility:visible">
            <v:imagedata r:id="rId22" o:title="" croptop="25054f" cropbottom="11338f" cropleft="950f" cropright="38654f"/>
          </v:shape>
        </w:pict>
      </w:r>
    </w:p>
    <w:p w:rsidR="00BA1CB2" w:rsidRPr="00AB6AC4" w:rsidRDefault="00BA1CB2" w:rsidP="00886FA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B6AC4">
        <w:rPr>
          <w:rFonts w:ascii="Arial" w:hAnsi="Arial" w:cs="Arial"/>
        </w:rPr>
        <w:t>Затем нужно нажать кнопку [Отправить], и сообщение будет отправлено.</w:t>
      </w:r>
    </w:p>
    <w:p w:rsidR="00BA1CB2" w:rsidRDefault="00BA1CB2" w:rsidP="009C085A">
      <w:pPr>
        <w:pStyle w:val="ListParagraph"/>
        <w:ind w:left="1068"/>
        <w:rPr>
          <w:rFonts w:ascii="Times New Roman" w:hAnsi="Times New Roman" w:cs="Times New Roman"/>
          <w:sz w:val="24"/>
          <w:szCs w:val="24"/>
        </w:rPr>
      </w:pPr>
    </w:p>
    <w:p w:rsidR="00BA1CB2" w:rsidRPr="00C75A27" w:rsidRDefault="00BA1CB2" w:rsidP="00C75A27">
      <w:pPr>
        <w:pStyle w:val="Heading2"/>
        <w:jc w:val="both"/>
        <w:rPr>
          <w:rFonts w:ascii="Arial" w:hAnsi="Arial" w:cs="Arial"/>
          <w:b w:val="0"/>
          <w:bCs w:val="0"/>
          <w:color w:val="auto"/>
          <w:sz w:val="22"/>
          <w:szCs w:val="22"/>
        </w:rPr>
      </w:pPr>
      <w:bookmarkStart w:id="10" w:name="_Toc426970943"/>
      <w:r w:rsidRPr="00C75A27">
        <w:rPr>
          <w:rFonts w:ascii="Arial" w:hAnsi="Arial" w:cs="Arial"/>
          <w:b w:val="0"/>
          <w:bCs w:val="0"/>
          <w:color w:val="auto"/>
          <w:sz w:val="22"/>
          <w:szCs w:val="22"/>
        </w:rPr>
        <w:t>5.2 Обмен сообщениями с другими экспертами</w:t>
      </w:r>
      <w:bookmarkEnd w:id="10"/>
    </w:p>
    <w:p w:rsidR="00BA1CB2" w:rsidRPr="00C75A27" w:rsidRDefault="00BA1CB2" w:rsidP="00C75A27">
      <w:pPr>
        <w:pStyle w:val="ListParagraph"/>
        <w:spacing w:before="120" w:after="0"/>
        <w:ind w:left="0"/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 xml:space="preserve">Для этого эксперт должен войти в раздел «Сотрудники» на вкладке «Моя страница»: </w:t>
      </w:r>
    </w:p>
    <w:p w:rsidR="00BA1CB2" w:rsidRPr="00C75A27" w:rsidRDefault="00BA1CB2" w:rsidP="00C75A27">
      <w:pPr>
        <w:pStyle w:val="ListParagraph"/>
        <w:spacing w:before="120" w:after="0"/>
        <w:ind w:left="0"/>
        <w:jc w:val="both"/>
        <w:rPr>
          <w:rFonts w:ascii="Arial" w:hAnsi="Arial" w:cs="Arial"/>
        </w:rPr>
      </w:pPr>
      <w:r>
        <w:rPr>
          <w:noProof/>
          <w:lang w:eastAsia="ru-RU"/>
        </w:rPr>
        <w:pict>
          <v:group id="_x0000_s1055" style="position:absolute;left:0;text-align:left;margin-left:.05pt;margin-top:15.4pt;width:468.3pt;height:296.1pt;z-index:251664896" coordorigin="1702,7878" coordsize="9366,5922">
            <v:group id="Группа 317" o:spid="_x0000_s1056" style="position:absolute;left:1702;top:7878;width:9366;height:5922" coordsize="59475,37609">
              <v:shape id="Рисунок 311" o:spid="_x0000_s1057" type="#_x0000_t75" style="position:absolute;width:59475;height:37609;visibility:visible">
                <v:imagedata r:id="rId23" o:title=""/>
                <v:path arrowok="t"/>
              </v:shape>
              <v:shape id="Рисунок 313" o:spid="_x0000_s1058" type="#_x0000_t75" style="position:absolute;left:31010;top:20275;width:4055;height:1909;visibility:visible">
                <v:imagedata r:id="rId23" o:title="" croptop="28819f" cropbottom="33388f" cropleft="34241f" cropright="26811f"/>
                <v:path arrowok="t"/>
              </v:shape>
              <v:shape id="Рисунок 314" o:spid="_x0000_s1059" type="#_x0000_t75" style="position:absolute;left:31010;top:22184;width:4055;height:1908;visibility:visible">
                <v:imagedata r:id="rId23" o:title="" croptop="28819f" cropbottom="33388f" cropleft="34241f" cropright="26811f"/>
                <v:path arrowok="t"/>
              </v:shape>
              <v:shape id="Рисунок 315" o:spid="_x0000_s1060" type="#_x0000_t75" style="position:absolute;left:31010;top:24092;width:4055;height:1908;visibility:visible">
                <v:imagedata r:id="rId23" o:title="" croptop="28819f" cropbottom="33388f" cropleft="34241f" cropright="26811f"/>
                <v:path arrowok="t"/>
              </v:shape>
              <v:shape id="Рисунок 316" o:spid="_x0000_s1061" type="#_x0000_t75" style="position:absolute;left:874;top:19957;width:22184;height:6202;visibility:visible">
                <v:imagedata r:id="rId24" o:title="" croptop="41819f" cropbottom="15292f" cropleft="22645f" cropright="26478f"/>
                <v:path arrowok="t"/>
              </v:shape>
            </v:group>
            <v:rect id="_x0000_s1062" style="position:absolute;left:3900;top:11020;width:1030;height:1053" stroked="f"/>
          </v:group>
        </w:pict>
      </w: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Pr="00C75A27" w:rsidRDefault="00BA1CB2" w:rsidP="00C75A27">
      <w:pPr>
        <w:pStyle w:val="ListParagraph"/>
        <w:spacing w:before="120" w:after="0"/>
        <w:ind w:left="0"/>
        <w:jc w:val="both"/>
        <w:rPr>
          <w:rFonts w:ascii="Arial" w:hAnsi="Arial" w:cs="Arial"/>
        </w:rPr>
      </w:pPr>
    </w:p>
    <w:p w:rsidR="00BA1CB2" w:rsidRPr="00C75A27" w:rsidRDefault="00BA1CB2" w:rsidP="00C75A27">
      <w:pPr>
        <w:pStyle w:val="ListParagraph"/>
        <w:spacing w:before="120" w:after="0"/>
        <w:ind w:left="0"/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>Далее нужно найти в списке экспертов того, кому планируется отправить сообщение и нажать кнопку [Написать]:</w:t>
      </w:r>
    </w:p>
    <w:p w:rsidR="00BA1CB2" w:rsidRPr="00D90B09" w:rsidRDefault="00BA1CB2" w:rsidP="00AC68C2">
      <w:pPr>
        <w:pStyle w:val="ListParagraph"/>
        <w:spacing w:before="120"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group id="Группа 320" o:spid="_x0000_s1063" style="position:absolute;left:0;text-align:left;margin-left:36pt;margin-top:9.45pt;width:353.15pt;height:268.3pt;z-index:251648512" coordsize="35144,26557">
            <v:shape id="Рисунок 318" o:spid="_x0000_s1064" type="#_x0000_t75" style="position:absolute;width:35144;height:26557;visibility:visible">
              <v:imagedata r:id="rId25" o:title="" croptop="24801f" cropbottom="9543f" cropleft="438f" cropright="38918f"/>
              <v:path arrowok="t"/>
            </v:shape>
            <v:shape id="Рисунок 319" o:spid="_x0000_s1065" type="#_x0000_t75" style="position:absolute;left:10177;top:1351;width:8031;height:1431;visibility:visible">
              <v:imagedata r:id="rId24" o:title="" croptop="41819f" cropbottom="21449f" cropleft="22645f" cropright="35891f"/>
              <v:path arrowok="t"/>
            </v:shape>
          </v:group>
        </w:pict>
      </w:r>
    </w:p>
    <w:p w:rsidR="00BA1CB2" w:rsidRDefault="00BA1CB2" w:rsidP="00D90B09">
      <w:pPr>
        <w:pStyle w:val="ListParagraph"/>
        <w:spacing w:before="120"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1CB2" w:rsidRDefault="00BA1CB2" w:rsidP="00D90B09">
      <w:pPr>
        <w:pStyle w:val="ListParagraph"/>
        <w:spacing w:before="120" w:after="0"/>
        <w:ind w:left="0"/>
        <w:jc w:val="both"/>
        <w:rPr>
          <w:rFonts w:ascii="Arial" w:hAnsi="Arial" w:cs="Arial"/>
          <w:sz w:val="16"/>
          <w:szCs w:val="16"/>
        </w:rPr>
      </w:pPr>
    </w:p>
    <w:p w:rsidR="00BA1CB2" w:rsidRPr="004B03F6" w:rsidRDefault="00BA1CB2" w:rsidP="00D90B09">
      <w:pPr>
        <w:pStyle w:val="ListParagraph"/>
        <w:spacing w:before="120"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1CB2" w:rsidRDefault="00BA1CB2" w:rsidP="007F7448">
      <w:pPr>
        <w:pStyle w:val="ListParagraph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1CB2" w:rsidRDefault="00BA1CB2" w:rsidP="00AC68C2">
      <w:pPr>
        <w:pStyle w:val="ListParagraph"/>
        <w:spacing w:before="120" w:after="0"/>
        <w:ind w:left="567"/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>Например:</w:t>
      </w: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group id="Группа 323" o:spid="_x0000_s1066" style="position:absolute;left:0;text-align:left;margin-left:60.75pt;margin-top:.45pt;width:306.75pt;height:233.5pt;z-index:251649536" coordsize="38961,29658">
            <v:shape id="Рисунок 321" o:spid="_x0000_s1067" type="#_x0000_t75" style="position:absolute;width:38961;height:29658;visibility:visible">
              <v:imagedata r:id="rId26" o:title="" croptop="25078f" cropbottom="9543f" cropleft="615f" cropright="39181f"/>
              <v:path arrowok="t"/>
            </v:shape>
            <v:shape id="Рисунок 322" o:spid="_x0000_s1068" type="#_x0000_t75" style="position:absolute;left:11211;top:1272;width:9064;height:1590;visibility:visible">
              <v:imagedata r:id="rId24" o:title="" croptop="41819f" cropbottom="21449f" cropleft="22645f" cropright="35891f"/>
              <v:path arrowok="t"/>
            </v:shape>
          </v:group>
        </w:pict>
      </w: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C75A27">
      <w:pPr>
        <w:pStyle w:val="ListParagraph"/>
        <w:tabs>
          <w:tab w:val="left" w:pos="720"/>
          <w:tab w:val="left" w:pos="900"/>
        </w:tabs>
        <w:spacing w:after="0" w:line="240" w:lineRule="auto"/>
        <w:ind w:left="0" w:firstLine="539"/>
        <w:jc w:val="both"/>
        <w:rPr>
          <w:rFonts w:ascii="Arial" w:hAnsi="Arial" w:cs="Arial"/>
        </w:rPr>
      </w:pPr>
    </w:p>
    <w:p w:rsidR="00BA1CB2" w:rsidRPr="00C75A27" w:rsidRDefault="00BA1CB2" w:rsidP="00C75A27">
      <w:pPr>
        <w:pStyle w:val="ListParagraph"/>
        <w:tabs>
          <w:tab w:val="left" w:pos="720"/>
          <w:tab w:val="left" w:pos="900"/>
        </w:tabs>
        <w:spacing w:after="0" w:line="240" w:lineRule="auto"/>
        <w:ind w:left="0" w:firstLine="539"/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>По нажатию кнопки [Отправить] сообщение будет отправлено.</w:t>
      </w:r>
    </w:p>
    <w:p w:rsidR="00BA1CB2" w:rsidRDefault="00BA1CB2" w:rsidP="00C75A27">
      <w:pPr>
        <w:pStyle w:val="Heading1"/>
        <w:tabs>
          <w:tab w:val="left" w:pos="720"/>
          <w:tab w:val="left" w:pos="900"/>
        </w:tabs>
        <w:spacing w:before="0" w:line="240" w:lineRule="auto"/>
        <w:ind w:firstLine="539"/>
        <w:rPr>
          <w:rFonts w:ascii="Arial" w:hAnsi="Arial" w:cs="Arial"/>
          <w:color w:val="000080"/>
          <w:sz w:val="22"/>
          <w:szCs w:val="22"/>
        </w:rPr>
      </w:pPr>
      <w:bookmarkStart w:id="11" w:name="_Toc426970944"/>
    </w:p>
    <w:p w:rsidR="00BA1CB2" w:rsidRPr="00C75A27" w:rsidRDefault="00BA1CB2" w:rsidP="00C75A27"/>
    <w:p w:rsidR="00BA1CB2" w:rsidRPr="00C75A27" w:rsidRDefault="00BA1CB2" w:rsidP="00C75A27">
      <w:pPr>
        <w:pStyle w:val="Heading1"/>
        <w:tabs>
          <w:tab w:val="left" w:pos="720"/>
          <w:tab w:val="left" w:pos="900"/>
        </w:tabs>
        <w:spacing w:before="0" w:line="240" w:lineRule="auto"/>
        <w:ind w:firstLine="539"/>
        <w:rPr>
          <w:rFonts w:ascii="Arial" w:hAnsi="Arial" w:cs="Arial"/>
          <w:color w:val="000080"/>
          <w:sz w:val="22"/>
          <w:szCs w:val="22"/>
        </w:rPr>
      </w:pPr>
      <w:r w:rsidRPr="00C75A27">
        <w:rPr>
          <w:rFonts w:ascii="Arial" w:hAnsi="Arial" w:cs="Arial"/>
          <w:color w:val="000080"/>
          <w:sz w:val="22"/>
          <w:szCs w:val="22"/>
        </w:rPr>
        <w:t>6. Проведение приватной (закрытой) мини-конференции в РИД</w:t>
      </w:r>
      <w:bookmarkEnd w:id="11"/>
    </w:p>
    <w:p w:rsidR="00BA1CB2" w:rsidRPr="00C75A27" w:rsidRDefault="00BA1CB2" w:rsidP="00C75A27">
      <w:pPr>
        <w:pStyle w:val="ListParagraph"/>
        <w:tabs>
          <w:tab w:val="left" w:pos="720"/>
          <w:tab w:val="left" w:pos="900"/>
        </w:tabs>
        <w:spacing w:after="0" w:line="240" w:lineRule="auto"/>
        <w:ind w:left="0" w:firstLine="539"/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>В мини-конференциях, организуемых экспертом в РИД, могут участвовать как другие эксперты для обсуждения отчета «Информация о результатах профессиональной деятельности», так и сами аттестуемые, а также те лица, которых эксперты посчитали нужным подключить к обсуждению (с согласия аттестуемого, если он также участвует в конференции).</w:t>
      </w:r>
    </w:p>
    <w:p w:rsidR="00BA1CB2" w:rsidRDefault="00BA1CB2" w:rsidP="00C75A27">
      <w:pPr>
        <w:pStyle w:val="Heading2"/>
        <w:tabs>
          <w:tab w:val="left" w:pos="720"/>
          <w:tab w:val="left" w:pos="900"/>
        </w:tabs>
        <w:spacing w:before="0" w:line="240" w:lineRule="auto"/>
        <w:ind w:firstLine="539"/>
        <w:rPr>
          <w:rFonts w:ascii="Arial" w:hAnsi="Arial" w:cs="Arial"/>
          <w:sz w:val="22"/>
          <w:szCs w:val="22"/>
        </w:rPr>
      </w:pPr>
      <w:bookmarkStart w:id="12" w:name="_Toc426970945"/>
    </w:p>
    <w:p w:rsidR="00BA1CB2" w:rsidRPr="00C75A27" w:rsidRDefault="00BA1CB2" w:rsidP="00C75A27">
      <w:pPr>
        <w:pStyle w:val="Heading2"/>
        <w:tabs>
          <w:tab w:val="left" w:pos="720"/>
          <w:tab w:val="left" w:pos="900"/>
        </w:tabs>
        <w:spacing w:before="0" w:line="240" w:lineRule="auto"/>
        <w:ind w:firstLine="539"/>
        <w:rPr>
          <w:rFonts w:ascii="Arial" w:hAnsi="Arial" w:cs="Arial"/>
          <w:color w:val="auto"/>
          <w:sz w:val="22"/>
          <w:szCs w:val="22"/>
        </w:rPr>
      </w:pPr>
      <w:r w:rsidRPr="00C75A27">
        <w:rPr>
          <w:rFonts w:ascii="Arial" w:hAnsi="Arial" w:cs="Arial"/>
          <w:color w:val="auto"/>
          <w:sz w:val="22"/>
          <w:szCs w:val="22"/>
        </w:rPr>
        <w:t>6.1 Установка Яндекс-браузера</w:t>
      </w:r>
      <w:bookmarkEnd w:id="12"/>
    </w:p>
    <w:p w:rsidR="00BA1CB2" w:rsidRPr="00C75A27" w:rsidRDefault="00BA1CB2" w:rsidP="00C75A27">
      <w:pPr>
        <w:pStyle w:val="ListParagraph"/>
        <w:tabs>
          <w:tab w:val="left" w:pos="720"/>
          <w:tab w:val="left" w:pos="900"/>
        </w:tabs>
        <w:spacing w:after="0" w:line="240" w:lineRule="auto"/>
        <w:ind w:left="0" w:firstLine="539"/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 xml:space="preserve">Для входа и работы в РИДе можно использовать любой браузер. Однако, если вы не очень уверенно чувствуйте себя и нуждайтесь в подробных инструкциях по проведению конференции, мы рекомендуем установить Яндекс-браузер, так как в данном пособии все картинки представляют собой скриншоты, сделанные во время работы именно с этим браузером. </w:t>
      </w:r>
    </w:p>
    <w:p w:rsidR="00BA1CB2" w:rsidRDefault="00BA1CB2" w:rsidP="00C75A27">
      <w:pPr>
        <w:pStyle w:val="ListParagraph"/>
        <w:tabs>
          <w:tab w:val="left" w:pos="720"/>
          <w:tab w:val="left" w:pos="900"/>
        </w:tabs>
        <w:spacing w:after="0" w:line="240" w:lineRule="auto"/>
        <w:ind w:left="0" w:firstLine="539"/>
        <w:jc w:val="both"/>
        <w:rPr>
          <w:rFonts w:ascii="Arial" w:hAnsi="Arial" w:cs="Arial"/>
        </w:rPr>
      </w:pPr>
    </w:p>
    <w:p w:rsidR="00BA1CB2" w:rsidRPr="00C75A27" w:rsidRDefault="00BA1CB2" w:rsidP="00C75A27">
      <w:pPr>
        <w:pStyle w:val="ListParagraph"/>
        <w:tabs>
          <w:tab w:val="left" w:pos="720"/>
          <w:tab w:val="left" w:pos="900"/>
        </w:tabs>
        <w:spacing w:after="0" w:line="240" w:lineRule="auto"/>
        <w:ind w:left="0" w:firstLine="539"/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>Чтобы установить Яндекс-браузер, необходимо сделать следующее:</w:t>
      </w:r>
    </w:p>
    <w:p w:rsidR="00BA1CB2" w:rsidRPr="00C75A27" w:rsidRDefault="00BA1CB2" w:rsidP="00C75A27">
      <w:pPr>
        <w:pStyle w:val="ListParagraph"/>
        <w:numPr>
          <w:ilvl w:val="0"/>
          <w:numId w:val="8"/>
        </w:numPr>
        <w:tabs>
          <w:tab w:val="left" w:pos="720"/>
          <w:tab w:val="left" w:pos="900"/>
        </w:tabs>
        <w:spacing w:after="0" w:line="240" w:lineRule="auto"/>
        <w:ind w:left="0" w:firstLine="539"/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>В любом имеющемся браузере набрать в поисковой строке «скачать Яндекс браузер».</w:t>
      </w:r>
    </w:p>
    <w:p w:rsidR="00BA1CB2" w:rsidRDefault="00BA1CB2" w:rsidP="00C75A27">
      <w:pPr>
        <w:pStyle w:val="ListParagraph"/>
        <w:numPr>
          <w:ilvl w:val="0"/>
          <w:numId w:val="8"/>
        </w:numPr>
        <w:tabs>
          <w:tab w:val="left" w:pos="720"/>
          <w:tab w:val="left" w:pos="900"/>
        </w:tabs>
        <w:spacing w:after="0" w:line="240" w:lineRule="auto"/>
        <w:ind w:left="0" w:firstLine="539"/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>Выбрать из списка подходящую ссылку (она будет одной из первых) и перейти по ней на страницу Яндекса:</w:t>
      </w:r>
    </w:p>
    <w:p w:rsidR="00BA1CB2" w:rsidRPr="00C75A27" w:rsidRDefault="00BA1CB2" w:rsidP="00C75A27">
      <w:pPr>
        <w:pStyle w:val="ListParagraph"/>
        <w:numPr>
          <w:ilvl w:val="0"/>
          <w:numId w:val="8"/>
        </w:numPr>
        <w:tabs>
          <w:tab w:val="left" w:pos="720"/>
          <w:tab w:val="left" w:pos="900"/>
        </w:tabs>
        <w:spacing w:after="0" w:line="240" w:lineRule="auto"/>
        <w:ind w:left="0" w:firstLine="539"/>
        <w:jc w:val="both"/>
        <w:rPr>
          <w:rFonts w:ascii="Arial" w:hAnsi="Arial" w:cs="Arial"/>
        </w:rPr>
      </w:pPr>
    </w:p>
    <w:p w:rsidR="00BA1CB2" w:rsidRDefault="00BA1CB2" w:rsidP="00DD13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69" style="position:absolute;left:0;text-align:left;margin-left:87.95pt;margin-top:113.3pt;width:86.5pt;height:42pt;z-index:251657728" filled="f" strokecolor="#c00000"/>
        </w:pict>
      </w: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5" type="#_x0000_t75" style="width:313.5pt;height:195.75pt;visibility:visible">
            <v:imagedata r:id="rId27" o:title=""/>
          </v:shape>
        </w:pict>
      </w:r>
    </w:p>
    <w:p w:rsidR="00BA1CB2" w:rsidRPr="00C75A27" w:rsidRDefault="00BA1CB2" w:rsidP="00DD13B9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C75A27">
        <w:rPr>
          <w:rFonts w:ascii="Arial" w:hAnsi="Arial" w:cs="Arial"/>
        </w:rPr>
        <w:t>В открывшемся окне нажимать кнопку «Скачать»:</w:t>
      </w:r>
    </w:p>
    <w:p w:rsidR="00BA1CB2" w:rsidRDefault="00BA1CB2" w:rsidP="00DD13B9">
      <w:pPr>
        <w:pStyle w:val="ListParagraph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70" style="position:absolute;left:0;text-align:left;margin-left:74.45pt;margin-top:92.35pt;width:86.5pt;height:42pt;z-index:251658752" filled="f" strokecolor="#c00000" strokeweight="1.5pt"/>
        </w:pict>
      </w: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36" type="#_x0000_t75" style="width:429.75pt;height:245.25pt;visibility:visible">
            <v:imagedata r:id="rId28" o:title=""/>
          </v:shape>
        </w:pict>
      </w:r>
    </w:p>
    <w:p w:rsidR="00BA1CB2" w:rsidRPr="00472B4E" w:rsidRDefault="00BA1CB2" w:rsidP="00472B4E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После этого будет выдан запрос на разрешение на запуск, нужно нажать кнопку [Запустить]:</w:t>
      </w:r>
    </w:p>
    <w:p w:rsidR="00BA1CB2" w:rsidRDefault="00BA1CB2" w:rsidP="00C75A27">
      <w:pPr>
        <w:pStyle w:val="ListParagraph"/>
        <w:tabs>
          <w:tab w:val="left" w:pos="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DD13B9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71" style="position:absolute;left:0;text-align:left;margin-left:262.45pt;margin-top:182.3pt;width:39.5pt;height:21pt;z-index:251659776" filled="f" strokecolor="#c00000" strokeweight="1.5pt"/>
        </w:pict>
      </w: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7" type="#_x0000_t75" style="width:496.5pt;height:290.25pt;visibility:visible">
            <v:imagedata r:id="rId29" o:title=""/>
          </v:shape>
        </w:pict>
      </w:r>
    </w:p>
    <w:p w:rsidR="00BA1CB2" w:rsidRPr="00472B4E" w:rsidRDefault="00BA1CB2" w:rsidP="00472B4E">
      <w:pPr>
        <w:pStyle w:val="ListParagraph"/>
        <w:numPr>
          <w:ilvl w:val="0"/>
          <w:numId w:val="8"/>
        </w:numPr>
        <w:tabs>
          <w:tab w:val="left" w:pos="180"/>
          <w:tab w:val="left" w:pos="360"/>
          <w:tab w:val="left" w:pos="720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После этого на рабочем столе появится логотип Яндекс-браузера для его запуска:</w:t>
      </w:r>
    </w:p>
    <w:p w:rsidR="00BA1CB2" w:rsidRPr="008572D6" w:rsidRDefault="00BA1CB2" w:rsidP="0060497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0" o:spid="_x0000_i1038" type="#_x0000_t75" alt="http://thenplanet.com/pics/2014/02/n_846.jpg" style="width:97.5pt;height:74.25pt;visibility:visible">
            <v:imagedata r:id="rId30" o:title=""/>
          </v:shape>
        </w:pict>
      </w:r>
    </w:p>
    <w:p w:rsidR="00BA1CB2" w:rsidRPr="00520131" w:rsidRDefault="00BA1CB2" w:rsidP="00520131">
      <w:pPr>
        <w:pStyle w:val="Heading2"/>
        <w:spacing w:before="0" w:line="240" w:lineRule="auto"/>
        <w:rPr>
          <w:rFonts w:ascii="Arial" w:hAnsi="Arial" w:cs="Arial"/>
          <w:color w:val="auto"/>
          <w:sz w:val="22"/>
          <w:szCs w:val="22"/>
        </w:rPr>
      </w:pPr>
      <w:bookmarkStart w:id="13" w:name="_Toc426970946"/>
      <w:r w:rsidRPr="00520131">
        <w:rPr>
          <w:rFonts w:ascii="Arial" w:hAnsi="Arial" w:cs="Arial"/>
          <w:color w:val="auto"/>
          <w:sz w:val="22"/>
          <w:szCs w:val="22"/>
        </w:rPr>
        <w:t>6.2 Проведение мини-конференции в РИД</w:t>
      </w:r>
      <w:bookmarkEnd w:id="13"/>
    </w:p>
    <w:p w:rsidR="00BA1CB2" w:rsidRPr="00520131" w:rsidRDefault="00BA1CB2" w:rsidP="00520131">
      <w:pPr>
        <w:pStyle w:val="Heading3"/>
        <w:spacing w:before="0" w:line="240" w:lineRule="auto"/>
        <w:rPr>
          <w:rFonts w:ascii="Arial" w:hAnsi="Arial" w:cs="Arial"/>
          <w:color w:val="auto"/>
        </w:rPr>
      </w:pPr>
      <w:bookmarkStart w:id="14" w:name="_Toc426970947"/>
      <w:r w:rsidRPr="00520131">
        <w:rPr>
          <w:rFonts w:ascii="Arial" w:hAnsi="Arial" w:cs="Arial"/>
          <w:color w:val="auto"/>
        </w:rPr>
        <w:t>6.2.1 Создание мини-конференции</w:t>
      </w:r>
      <w:bookmarkEnd w:id="14"/>
    </w:p>
    <w:p w:rsidR="00BA1CB2" w:rsidRDefault="00BA1CB2" w:rsidP="00520131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520131" w:rsidRDefault="00BA1CB2" w:rsidP="00520131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520131">
        <w:rPr>
          <w:rFonts w:ascii="Arial" w:hAnsi="Arial" w:cs="Arial"/>
        </w:rPr>
        <w:t>Для создания мини-конференции эксперт должен войти в раздел «Конференции» на вкладке «Моя страница» и нажать кнопку [Создать] (название конференции давать не нужно, так как она в этом случае закрепится личном профиле):</w:t>
      </w:r>
    </w:p>
    <w:p w:rsidR="00BA1CB2" w:rsidRPr="00520131" w:rsidRDefault="00BA1CB2" w:rsidP="00520131">
      <w:pPr>
        <w:pStyle w:val="ListParagraph"/>
        <w:spacing w:after="0" w:line="240" w:lineRule="auto"/>
        <w:ind w:left="0"/>
        <w:jc w:val="center"/>
        <w:rPr>
          <w:rFonts w:ascii="Arial" w:hAnsi="Arial" w:cs="Arial"/>
          <w:highlight w:val="yellow"/>
        </w:rPr>
      </w:pPr>
    </w:p>
    <w:p w:rsidR="00BA1CB2" w:rsidRPr="00520131" w:rsidRDefault="00BA1CB2" w:rsidP="00520131">
      <w:pPr>
        <w:pStyle w:val="ListParagraph"/>
        <w:spacing w:after="0" w:line="240" w:lineRule="auto"/>
        <w:ind w:left="0"/>
        <w:jc w:val="center"/>
        <w:rPr>
          <w:rFonts w:ascii="Arial" w:hAnsi="Arial" w:cs="Arial"/>
          <w:highlight w:val="yellow"/>
        </w:rPr>
      </w:pP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9" type="#_x0000_t75" style="width:444.75pt;height:135.75pt;visibility:visible">
            <v:imagedata r:id="rId31" o:title=""/>
            <o:lock v:ext="edit" aspectratio="f"/>
          </v:shape>
        </w:pict>
      </w:r>
    </w:p>
    <w:p w:rsidR="00BA1CB2" w:rsidRPr="00520131" w:rsidRDefault="00BA1CB2" w:rsidP="00520131">
      <w:pPr>
        <w:pStyle w:val="ListParagraph"/>
        <w:spacing w:after="0" w:line="240" w:lineRule="auto"/>
        <w:ind w:left="0"/>
        <w:jc w:val="center"/>
        <w:rPr>
          <w:rFonts w:ascii="Arial" w:hAnsi="Arial" w:cs="Arial"/>
          <w:highlight w:val="yellow"/>
        </w:rPr>
      </w:pPr>
    </w:p>
    <w:p w:rsidR="00BA1CB2" w:rsidRPr="00520131" w:rsidRDefault="00BA1CB2" w:rsidP="00520131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520131">
        <w:rPr>
          <w:rFonts w:ascii="Arial" w:hAnsi="Arial" w:cs="Arial"/>
        </w:rPr>
        <w:t>Для того, чтобы конференция была приватной, т.е. закрытой от всех других посетителей РИДа, нужно поставить галочку в поле «Приватная».</w:t>
      </w:r>
    </w:p>
    <w:p w:rsidR="00BA1CB2" w:rsidRPr="00520131" w:rsidRDefault="00BA1CB2" w:rsidP="00520131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highlight w:val="yellow"/>
        </w:rPr>
      </w:pPr>
      <w:r w:rsidRPr="00520131">
        <w:rPr>
          <w:rFonts w:ascii="Arial" w:hAnsi="Arial" w:cs="Arial"/>
        </w:rPr>
        <w:t>После этого нужно разрешить использование камеры и микрофона, поставить галочку в поле «Запомнить» и нажать кнопку [Закрыть]:</w:t>
      </w:r>
    </w:p>
    <w:p w:rsidR="00BA1CB2" w:rsidRDefault="00BA1CB2" w:rsidP="00AC6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pict>
          <v:rect id="_x0000_s1072" style="position:absolute;left:0;text-align:left;margin-left:155.95pt;margin-top:77.55pt;width:7.15pt;height:7.15pt;z-index:251663872" filled="f" stroked="f">
            <v:textbox inset="0,0,0,0">
              <w:txbxContent>
                <w:p w:rsidR="00BA1CB2" w:rsidRPr="00B6780B" w:rsidRDefault="00BA1CB2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6780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sym w:font="Symbol" w:char="F0D6"/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Рисунок 326" o:spid="_x0000_i1040" type="#_x0000_t75" style="width:165.75pt;height:105pt;visibility:visible">
            <v:imagedata r:id="rId32" o:title="" croptop="30319f" cropbottom="25332f" cropleft="27906f" cropright="27941f"/>
          </v:shape>
        </w:pict>
      </w:r>
    </w:p>
    <w:p w:rsidR="00BA1CB2" w:rsidRPr="00472B4E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Затем на новой вкладке браузера с ФИО открывшего конференцию эксперта  откроется чат (если первый раз откроется конференция, нужно перейти на вкладку «Чат»):</w:t>
      </w:r>
    </w:p>
    <w:p w:rsidR="00BA1CB2" w:rsidRPr="00472B4E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>
        <w:rPr>
          <w:noProof/>
          <w:lang w:eastAsia="ru-RU"/>
        </w:rPr>
        <w:pict>
          <v:group id="_x0000_s1073" style="position:absolute;left:0;text-align:left;margin-left:-20.6pt;margin-top:2.4pt;width:220.55pt;height:101.35pt;z-index:251651584" coordorigin="823,9291" coordsize="4411,2027" o:regroupid="1">
            <v:oval id="_x0000_s1074" style="position:absolute;left:3620;top:9291;width:1614;height:664" filled="f" strokecolor="#c00000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5" type="#_x0000_t32" style="position:absolute;left:1853;top:9869;width:2116;height:1052;flip:y" o:connectortype="straight" strokecolor="#c00000">
              <v:stroke endarrow="block"/>
            </v:shape>
            <v:rect id="_x0000_s1076" style="position:absolute;left:823;top:10921;width:1854;height:397" filled="f" strokecolor="#c00000">
              <v:textbox style="mso-next-textbox:#_x0000_s1076">
                <w:txbxContent>
                  <w:p w:rsidR="00BA1CB2" w:rsidRDefault="00BA1CB2">
                    <w:r>
                      <w:t xml:space="preserve">Новая вкладка </w:t>
                    </w:r>
                  </w:p>
                </w:txbxContent>
              </v:textbox>
            </v:rect>
          </v:group>
        </w:pict>
      </w:r>
    </w:p>
    <w:p w:rsidR="00BA1CB2" w:rsidRDefault="00BA1CB2" w:rsidP="00472B4E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77" style="position:absolute;left:0;text-align:left;margin-left:225pt;margin-top:14.15pt;width:53.2pt;height:33.2pt;z-index:251650560" o:regroupid="1" filled="f" strokecolor="#c00000" strokeweight="2.25pt"/>
        </w:pict>
      </w:r>
      <w:r w:rsidRPr="00472B4E">
        <w:rPr>
          <w:rFonts w:ascii="Arial" w:hAnsi="Arial" w:cs="Arial"/>
          <w:noProof/>
          <w:lang w:eastAsia="ru-RU"/>
        </w:rPr>
        <w:pict>
          <v:shape id="Рисунок 19" o:spid="_x0000_i1041" type="#_x0000_t75" style="width:363.75pt;height:274.5pt;visibility:visible">
            <v:imagedata r:id="rId33" o:title=""/>
          </v:shape>
        </w:pict>
      </w:r>
    </w:p>
    <w:p w:rsidR="00BA1CB2" w:rsidRPr="00472B4E" w:rsidRDefault="00BA1CB2" w:rsidP="00472B4E">
      <w:pPr>
        <w:pStyle w:val="ListParagraph"/>
        <w:spacing w:after="0" w:line="240" w:lineRule="auto"/>
        <w:ind w:left="1985" w:hanging="1418"/>
        <w:jc w:val="both"/>
        <w:rPr>
          <w:rFonts w:ascii="Arial" w:hAnsi="Arial" w:cs="Arial"/>
          <w:sz w:val="20"/>
          <w:szCs w:val="20"/>
        </w:rPr>
      </w:pPr>
      <w:r w:rsidRPr="00472B4E">
        <w:rPr>
          <w:rFonts w:ascii="Arial" w:hAnsi="Arial" w:cs="Arial"/>
          <w:i/>
          <w:iCs/>
          <w:sz w:val="20"/>
          <w:szCs w:val="20"/>
        </w:rPr>
        <w:t>Примечание</w:t>
      </w:r>
      <w:r w:rsidRPr="00472B4E">
        <w:rPr>
          <w:rFonts w:ascii="Arial" w:hAnsi="Arial" w:cs="Arial"/>
          <w:sz w:val="20"/>
          <w:szCs w:val="20"/>
        </w:rPr>
        <w:t>: Чат, чаттер (</w:t>
      </w:r>
      <w:hyperlink r:id="rId34" w:tooltip="Английский язык" w:history="1">
        <w:r w:rsidRPr="00472B4E">
          <w:rPr>
            <w:rFonts w:ascii="Arial" w:hAnsi="Arial" w:cs="Arial"/>
            <w:sz w:val="20"/>
            <w:szCs w:val="20"/>
          </w:rPr>
          <w:t>англ.</w:t>
        </w:r>
      </w:hyperlink>
      <w:r w:rsidRPr="00472B4E">
        <w:rPr>
          <w:rFonts w:ascii="Arial" w:hAnsi="Arial" w:cs="Arial"/>
          <w:sz w:val="20"/>
          <w:szCs w:val="20"/>
        </w:rPr>
        <w:t> chatter — болтать) — средство обмена сообщениями по компьютерной сети в режиме реального времени. Характерной особенностью является коммуникация именно в реальном времени или близкая к этому, что отличает чат от</w:t>
      </w:r>
      <w:hyperlink r:id="rId35" w:tooltip="Веб-форум" w:history="1">
        <w:r w:rsidRPr="00472B4E">
          <w:rPr>
            <w:rFonts w:ascii="Arial" w:hAnsi="Arial" w:cs="Arial"/>
            <w:sz w:val="20"/>
            <w:szCs w:val="20"/>
          </w:rPr>
          <w:t>форумов</w:t>
        </w:r>
      </w:hyperlink>
      <w:r w:rsidRPr="00472B4E">
        <w:rPr>
          <w:rFonts w:ascii="Arial" w:hAnsi="Arial" w:cs="Arial"/>
          <w:sz w:val="20"/>
          <w:szCs w:val="20"/>
        </w:rPr>
        <w:t xml:space="preserve"> и других «медленных» средств. То есть, если на форуме можно написать вопрос и ждать, пока кто-нибудь посчитает нужным на него ответить (в то же время можно получить и несколько ответов сразу от разных пользователей), то в чате общение происходит только с теми, кто присутствует в нём в настоящий момент, а результаты обмена сообщениями могут и не сохраняться. </w:t>
      </w:r>
    </w:p>
    <w:p w:rsidR="00BA1CB2" w:rsidRPr="00472B4E" w:rsidRDefault="00BA1CB2" w:rsidP="00472B4E">
      <w:pPr>
        <w:pStyle w:val="ListParagraph"/>
        <w:spacing w:after="0" w:line="240" w:lineRule="auto"/>
        <w:ind w:left="1985"/>
        <w:jc w:val="both"/>
        <w:rPr>
          <w:rFonts w:ascii="Arial" w:hAnsi="Arial" w:cs="Arial"/>
          <w:sz w:val="20"/>
          <w:szCs w:val="20"/>
        </w:rPr>
      </w:pPr>
      <w:r w:rsidRPr="00472B4E">
        <w:rPr>
          <w:rFonts w:ascii="Arial" w:hAnsi="Arial" w:cs="Arial"/>
          <w:sz w:val="20"/>
          <w:szCs w:val="20"/>
        </w:rPr>
        <w:t>Под словом чат обычно понимается групповое общение, хотя к ним можно отнести и обмен текстом «один на один» посредством программ </w:t>
      </w:r>
      <w:hyperlink r:id="rId36" w:tooltip="Программа мгновенного обмена сообщениями" w:history="1">
        <w:r w:rsidRPr="00472B4E">
          <w:rPr>
            <w:rFonts w:ascii="Arial" w:hAnsi="Arial" w:cs="Arial"/>
            <w:sz w:val="20"/>
            <w:szCs w:val="20"/>
          </w:rPr>
          <w:t>мгновенного обмена сообщениями</w:t>
        </w:r>
      </w:hyperlink>
      <w:r w:rsidRPr="00472B4E">
        <w:rPr>
          <w:rFonts w:ascii="Arial" w:hAnsi="Arial" w:cs="Arial"/>
          <w:sz w:val="20"/>
          <w:szCs w:val="20"/>
        </w:rPr>
        <w:t>.</w:t>
      </w:r>
    </w:p>
    <w:p w:rsidR="00BA1CB2" w:rsidRPr="00472B4E" w:rsidRDefault="00BA1CB2" w:rsidP="00472B4E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:rsidR="00BA1CB2" w:rsidRDefault="00BA1CB2" w:rsidP="00472B4E">
      <w:pPr>
        <w:pStyle w:val="ListParagraph"/>
        <w:spacing w:after="0" w:line="240" w:lineRule="auto"/>
        <w:ind w:left="2977" w:hanging="2410"/>
        <w:rPr>
          <w:rFonts w:ascii="Arial" w:hAnsi="Arial" w:cs="Arial"/>
        </w:rPr>
      </w:pPr>
      <w:r w:rsidRPr="00472B4E">
        <w:rPr>
          <w:rFonts w:ascii="Arial" w:hAnsi="Arial" w:cs="Arial"/>
        </w:rPr>
        <w:t xml:space="preserve">Основные настройки: 1) для того, чтобы включить </w:t>
      </w:r>
      <w:r w:rsidRPr="00472B4E">
        <w:rPr>
          <w:rFonts w:ascii="Arial" w:hAnsi="Arial" w:cs="Arial"/>
          <w:u w:val="single"/>
        </w:rPr>
        <w:t>звук</w:t>
      </w:r>
      <w:r w:rsidRPr="00472B4E">
        <w:rPr>
          <w:rFonts w:ascii="Arial" w:hAnsi="Arial" w:cs="Arial"/>
        </w:rPr>
        <w:t xml:space="preserve"> и общаться через гарнитуру (наушники и микрофон), нужно щелчком мыши снять красный крестик в левом верхнем углу экрана рядом с динамиком </w:t>
      </w:r>
      <w:r w:rsidRPr="00472B4E">
        <w:rPr>
          <w:rFonts w:ascii="Arial" w:hAnsi="Arial" w:cs="Arial"/>
          <w:noProof/>
          <w:lang w:eastAsia="ru-RU"/>
        </w:rPr>
        <w:pict>
          <v:shape id="_x0000_i1042" type="#_x0000_t75" style="width:31.5pt;height:12pt;visibility:visible">
            <v:imagedata r:id="rId33" o:title="" croptop="6744f" cropbottom="56701f" cropleft="725f" cropright="60633f"/>
          </v:shape>
        </w:pict>
      </w:r>
      <w:r w:rsidRPr="00472B4E">
        <w:rPr>
          <w:rFonts w:ascii="Arial" w:hAnsi="Arial" w:cs="Arial"/>
        </w:rPr>
        <w:t>.</w:t>
      </w:r>
    </w:p>
    <w:p w:rsidR="00BA1CB2" w:rsidRPr="00472B4E" w:rsidRDefault="00BA1CB2" w:rsidP="00472B4E">
      <w:pPr>
        <w:pStyle w:val="ListParagraph"/>
        <w:spacing w:after="0" w:line="240" w:lineRule="auto"/>
        <w:ind w:left="2977" w:hanging="241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 w:rsidRPr="00472B4E">
        <w:rPr>
          <w:rFonts w:ascii="Arial" w:hAnsi="Arial" w:cs="Arial"/>
        </w:rPr>
        <w:t xml:space="preserve">2) для того, чтобы включить </w:t>
      </w:r>
      <w:r w:rsidRPr="00472B4E">
        <w:rPr>
          <w:rFonts w:ascii="Arial" w:hAnsi="Arial" w:cs="Arial"/>
          <w:u w:val="single"/>
        </w:rPr>
        <w:t xml:space="preserve">изображение </w:t>
      </w:r>
      <w:r w:rsidRPr="00472B4E">
        <w:rPr>
          <w:rFonts w:ascii="Arial" w:hAnsi="Arial" w:cs="Arial"/>
        </w:rPr>
        <w:t>(т.е. все участники конференции будут видеть не фотографию ведущего конференции, которую он разместил в личном профиле) нужно нажать кнопку [Настройки]</w:t>
      </w:r>
      <w:r w:rsidRPr="00472B4E">
        <w:rPr>
          <w:rFonts w:ascii="Arial" w:hAnsi="Arial" w:cs="Arial"/>
          <w:noProof/>
          <w:lang w:eastAsia="ru-RU"/>
        </w:rPr>
        <w:pict>
          <v:shape id="_x0000_i1043" type="#_x0000_t75" style="width:103.5pt;height:12pt;visibility:visible">
            <v:imagedata r:id="rId33" o:title="" croptop="49715f" cropbottom="13725f" cropleft="973f" cropright="51364f"/>
          </v:shape>
        </w:pict>
      </w:r>
      <w:r w:rsidRPr="00472B4E">
        <w:rPr>
          <w:rFonts w:ascii="Arial" w:hAnsi="Arial" w:cs="Arial"/>
        </w:rPr>
        <w:t xml:space="preserve"> в левом верхнем углу окошка с фотографией:</w:t>
      </w:r>
    </w:p>
    <w:p w:rsidR="00BA1CB2" w:rsidRDefault="00BA1CB2" w:rsidP="00472B4E">
      <w:pPr>
        <w:pStyle w:val="ListParagraph"/>
        <w:spacing w:after="0" w:line="240" w:lineRule="auto"/>
        <w:ind w:left="2977" w:hanging="2410"/>
        <w:jc w:val="center"/>
        <w:rPr>
          <w:rFonts w:ascii="Times New Roman" w:hAnsi="Times New Roman" w:cs="Times New Roman"/>
          <w:sz w:val="24"/>
          <w:szCs w:val="24"/>
        </w:rPr>
      </w:pP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3" o:spid="_x0000_i1044" type="#_x0000_t75" style="width:71.25pt;height:97.5pt;visibility:visible" o:bordertopcolor="#4f81bd" o:borderleftcolor="#4f81bd" o:borderbottomcolor="#4f81bd" o:borderrightcolor="#4f81bd">
            <v:imagedata r:id="rId37" o:title="" croptop="42393f" cropbottom="2965f" cropleft="2079f" cropright="5248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A1CB2" w:rsidRPr="00472B4E" w:rsidRDefault="00BA1CB2" w:rsidP="00472B4E">
      <w:pPr>
        <w:pStyle w:val="ListParagraph"/>
        <w:spacing w:after="0" w:line="240" w:lineRule="auto"/>
        <w:ind w:left="297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и переключиться с «Фото» на «Видео». Если же ведущий хочет, чтобы видели только его фотографию, то, соответственно, нужно переключиться с режима «Видео» на «Фото».</w:t>
      </w:r>
    </w:p>
    <w:p w:rsidR="00BA1CB2" w:rsidRPr="00472B4E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472B4E" w:rsidRDefault="00BA1CB2" w:rsidP="00472B4E">
      <w:pPr>
        <w:pStyle w:val="Heading3"/>
        <w:spacing w:before="0" w:line="240" w:lineRule="auto"/>
        <w:rPr>
          <w:rFonts w:ascii="Arial" w:hAnsi="Arial" w:cs="Arial"/>
          <w:color w:val="auto"/>
        </w:rPr>
      </w:pPr>
      <w:bookmarkStart w:id="15" w:name="_Toc426970948"/>
      <w:r w:rsidRPr="00472B4E">
        <w:rPr>
          <w:rFonts w:ascii="Arial" w:hAnsi="Arial" w:cs="Arial"/>
          <w:color w:val="auto"/>
        </w:rPr>
        <w:t>6.2.2 Приглашение к участию в конференции эксперта</w:t>
      </w:r>
      <w:bookmarkEnd w:id="15"/>
    </w:p>
    <w:p w:rsidR="00BA1CB2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Для того, чтобы увидеть запись о созданной конференции, нужно вернуться на предыдущую вкладку «Региональный интернет-дневник» и обновить страницу:</w:t>
      </w:r>
    </w:p>
    <w:p w:rsidR="00BA1CB2" w:rsidRPr="00472B4E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Default="00BA1CB2" w:rsidP="00AD418F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78" style="position:absolute;left:0;text-align:left;margin-left:33.9pt;margin-top:14.15pt;width:25.7pt;height:23.8pt;z-index:251652608" filled="f" strokecolor="#c00000" strokeweight="2.25pt"/>
        </w:pict>
      </w: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45" type="#_x0000_t75" style="width:466.5pt;height:215.25pt;visibility:visible" o:bordertopcolor="#4f81bd" o:borderleftcolor="#4f81bd" o:borderbottomcolor="#4f81bd" o:borderrightcolor="#4f81bd">
            <v:imagedata r:id="rId38" o:title="" cropbottom="2497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A1CB2" w:rsidRPr="00472B4E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В последней колонке можно видеть количество участников данной конференции. В примере их пока нет (0).</w:t>
      </w:r>
    </w:p>
    <w:p w:rsidR="00BA1CB2" w:rsidRPr="00472B4E" w:rsidRDefault="00BA1CB2" w:rsidP="00472B4E">
      <w:pPr>
        <w:pStyle w:val="ListParagraph"/>
        <w:spacing w:after="0" w:line="240" w:lineRule="auto"/>
        <w:ind w:left="0" w:firstLine="720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Для того, чтобы пригласить другого эксперта к участию в созданной конференции, нужно перейти на вкладку «Моя страница» и войти в раздел «Сотрудники» (для эксперта название этого раздела означает «Эксперты ЦОиККО»).</w:t>
      </w:r>
    </w:p>
    <w:p w:rsidR="00BA1CB2" w:rsidRPr="00472B4E" w:rsidRDefault="00BA1CB2" w:rsidP="00472B4E">
      <w:pPr>
        <w:pStyle w:val="ListParagraph"/>
        <w:spacing w:after="0" w:line="240" w:lineRule="auto"/>
        <w:ind w:left="0" w:firstLine="720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В этом разделе приведен список всех экспертов ЦОиККО. Для того, чтобы послать сообщение одному из них, нужно нажать кнопку [Написать] в последней колонке.</w:t>
      </w:r>
    </w:p>
    <w:p w:rsidR="00BA1CB2" w:rsidRDefault="00BA1CB2" w:rsidP="00472B4E">
      <w:pPr>
        <w:pStyle w:val="ListParagraph"/>
        <w:spacing w:after="0" w:line="240" w:lineRule="auto"/>
        <w:ind w:left="0" w:firstLine="720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Появится окно для нового сообщения, адресованного выбранному эксперту. В примере ниже – Кривошеевой Елене Александровне:</w:t>
      </w:r>
    </w:p>
    <w:p w:rsidR="00BA1CB2" w:rsidRPr="00472B4E" w:rsidRDefault="00BA1CB2" w:rsidP="00472B4E">
      <w:pPr>
        <w:pStyle w:val="ListParagraph"/>
        <w:spacing w:after="0" w:line="240" w:lineRule="auto"/>
        <w:ind w:left="0" w:firstLine="720"/>
        <w:jc w:val="both"/>
        <w:rPr>
          <w:rFonts w:ascii="Arial" w:hAnsi="Arial" w:cs="Arial"/>
        </w:rPr>
      </w:pPr>
    </w:p>
    <w:p w:rsidR="00BA1CB2" w:rsidRDefault="00BA1CB2" w:rsidP="00472B4E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46" o:spid="_x0000_s1079" type="#_x0000_t75" style="position:absolute;left:0;text-align:left;margin-left:69.2pt;margin-top:152.4pt;width:106.8pt;height:11.25pt;z-index:251655680;visibility:visible">
            <v:imagedata r:id="rId39" o:title="" croptop="33130f" cropbottom="29802f" cropleft="18998f" cropright="31574f"/>
          </v:shape>
        </w:pict>
      </w:r>
      <w:r w:rsidRPr="00D9488F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40" o:spid="_x0000_i1046" type="#_x0000_t75" style="width:466.5pt;height:5in;visibility:visible">
            <v:imagedata r:id="rId40" o:title=""/>
          </v:shape>
        </w:pict>
      </w:r>
    </w:p>
    <w:p w:rsidR="00BA1CB2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Pr="00472B4E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 xml:space="preserve">Как только сообщение будет отправлено, получателю также будут отправлены </w:t>
      </w:r>
      <w:r w:rsidRPr="00472B4E">
        <w:rPr>
          <w:rFonts w:ascii="Arial" w:hAnsi="Arial" w:cs="Arial"/>
          <w:lang w:val="en-US"/>
        </w:rPr>
        <w:t>sms</w:t>
      </w:r>
      <w:r w:rsidRPr="00472B4E">
        <w:rPr>
          <w:rFonts w:ascii="Arial" w:hAnsi="Arial" w:cs="Arial"/>
        </w:rPr>
        <w:t xml:space="preserve">-уведомление и письмо на </w:t>
      </w:r>
      <w:r w:rsidRPr="00472B4E">
        <w:rPr>
          <w:rFonts w:ascii="Arial" w:hAnsi="Arial" w:cs="Arial"/>
          <w:lang w:val="en-US"/>
        </w:rPr>
        <w:t>e</w:t>
      </w:r>
      <w:r w:rsidRPr="00472B4E">
        <w:rPr>
          <w:rFonts w:ascii="Arial" w:hAnsi="Arial" w:cs="Arial"/>
        </w:rPr>
        <w:t>-</w:t>
      </w:r>
      <w:r w:rsidRPr="00472B4E">
        <w:rPr>
          <w:rFonts w:ascii="Arial" w:hAnsi="Arial" w:cs="Arial"/>
          <w:lang w:val="en-US"/>
        </w:rPr>
        <w:t>mail</w:t>
      </w:r>
      <w:r w:rsidRPr="00472B4E">
        <w:rPr>
          <w:rFonts w:ascii="Arial" w:hAnsi="Arial" w:cs="Arial"/>
        </w:rPr>
        <w:t xml:space="preserve"> о том, что ему в РИД пришло сообщение.</w:t>
      </w:r>
    </w:p>
    <w:p w:rsidR="00BA1CB2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472B4E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 xml:space="preserve">Вид </w:t>
      </w:r>
      <w:r w:rsidRPr="00472B4E">
        <w:rPr>
          <w:rFonts w:ascii="Arial" w:hAnsi="Arial" w:cs="Arial"/>
          <w:lang w:val="en-US"/>
        </w:rPr>
        <w:t>sms</w:t>
      </w:r>
      <w:r w:rsidRPr="00472B4E">
        <w:rPr>
          <w:rFonts w:ascii="Arial" w:hAnsi="Arial" w:cs="Arial"/>
        </w:rPr>
        <w:t>-уведомления:</w:t>
      </w:r>
    </w:p>
    <w:p w:rsidR="00BA1CB2" w:rsidRDefault="00BA1CB2" w:rsidP="00472B4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472B4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90pt;margin-top:.85pt;width:241.75pt;height:79.15pt;z-index:251653632">
            <v:textbox>
              <w:txbxContent>
                <w:p w:rsidR="00BA1CB2" w:rsidRPr="001D34C4" w:rsidRDefault="00BA1CB2" w:rsidP="00B6780B">
                  <w:pPr>
                    <w:pStyle w:val="ListParagraph"/>
                    <w:shd w:val="clear" w:color="auto" w:fill="F2F2F2"/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Zavolga</w:t>
                  </w:r>
                  <w:r w:rsidRPr="001D34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Net</w:t>
                  </w:r>
                  <w:r w:rsidRPr="001D34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BA1CB2" w:rsidRDefault="00BA1CB2" w:rsidP="00B6780B">
                  <w:pPr>
                    <w:pStyle w:val="ListParagraph"/>
                    <w:shd w:val="clear" w:color="auto" w:fill="F2F2F2"/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Вам поступило новое сообщение </w:t>
                  </w:r>
                </w:p>
                <w:p w:rsidR="00BA1CB2" w:rsidRDefault="00BA1CB2" w:rsidP="00B6780B">
                  <w:pPr>
                    <w:pStyle w:val="ListParagraph"/>
                    <w:shd w:val="clear" w:color="auto" w:fill="F2F2F2"/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сайте Регионального</w:t>
                  </w:r>
                </w:p>
                <w:p w:rsidR="00BA1CB2" w:rsidRPr="001D34C4" w:rsidRDefault="00BA1CB2" w:rsidP="00B6780B">
                  <w:pPr>
                    <w:pStyle w:val="ListParagraph"/>
                    <w:shd w:val="clear" w:color="auto" w:fill="F2F2F2"/>
                    <w:ind w:left="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Интернет Дневника.</w:t>
                  </w:r>
                </w:p>
                <w:p w:rsidR="00BA1CB2" w:rsidRDefault="00BA1CB2" w:rsidP="00B6780B">
                  <w:pPr>
                    <w:shd w:val="clear" w:color="auto" w:fill="F2F2F2"/>
                  </w:pPr>
                </w:p>
              </w:txbxContent>
            </v:textbox>
          </v:shape>
        </w:pict>
      </w:r>
    </w:p>
    <w:p w:rsidR="00BA1CB2" w:rsidRDefault="00BA1CB2" w:rsidP="00472B4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472B4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472B4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484D3A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Pr="00472B4E" w:rsidRDefault="00BA1CB2" w:rsidP="00484D3A">
      <w:pPr>
        <w:pStyle w:val="ListParagraph"/>
        <w:ind w:left="0" w:firstLine="567"/>
        <w:jc w:val="both"/>
        <w:rPr>
          <w:rFonts w:ascii="Arial" w:hAnsi="Arial" w:cs="Arial"/>
        </w:rPr>
      </w:pPr>
    </w:p>
    <w:p w:rsidR="00BA1CB2" w:rsidRPr="00472B4E" w:rsidRDefault="00BA1CB2" w:rsidP="00484D3A">
      <w:pPr>
        <w:pStyle w:val="ListParagraph"/>
        <w:ind w:left="0" w:firstLine="56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Получив уведомление, приглашенный эксперт войдет в свой личный кабинет РИД, зайдет в раздел «Конференции» на вкладке «Моя страница» и увидит в списке активных конференций ту, которую создал приглашающий его эксперт (она будет названа по его ФИО).</w:t>
      </w:r>
    </w:p>
    <w:p w:rsidR="00BA1CB2" w:rsidRDefault="00BA1CB2" w:rsidP="001D34C4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Pr="00472B4E" w:rsidRDefault="00BA1CB2" w:rsidP="00472B4E">
      <w:pPr>
        <w:pStyle w:val="ListParagraph"/>
        <w:spacing w:after="0"/>
        <w:ind w:left="0" w:firstLine="56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 xml:space="preserve">Вид </w:t>
      </w:r>
      <w:r w:rsidRPr="00472B4E">
        <w:rPr>
          <w:rFonts w:ascii="Arial" w:hAnsi="Arial" w:cs="Arial"/>
          <w:lang w:val="en-US"/>
        </w:rPr>
        <w:t>e</w:t>
      </w:r>
      <w:r w:rsidRPr="00472B4E">
        <w:rPr>
          <w:rFonts w:ascii="Arial" w:hAnsi="Arial" w:cs="Arial"/>
        </w:rPr>
        <w:t>-</w:t>
      </w:r>
      <w:r w:rsidRPr="00472B4E">
        <w:rPr>
          <w:rFonts w:ascii="Arial" w:hAnsi="Arial" w:cs="Arial"/>
          <w:lang w:val="en-US"/>
        </w:rPr>
        <w:t>mail</w:t>
      </w:r>
      <w:r w:rsidRPr="00472B4E">
        <w:rPr>
          <w:rFonts w:ascii="Arial" w:hAnsi="Arial" w:cs="Arial"/>
        </w:rPr>
        <w:t>-уведомления:</w:t>
      </w:r>
    </w:p>
    <w:p w:rsidR="00BA1CB2" w:rsidRPr="00472B4E" w:rsidRDefault="00BA1CB2" w:rsidP="00472B4E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noProof/>
          <w:lang w:eastAsia="ru-RU"/>
        </w:rPr>
        <w:pict>
          <v:rect id="_x0000_s1081" style="position:absolute;left:0;text-align:left;margin-left:107.2pt;margin-top:119.95pt;width:77.6pt;height:15.65pt;z-index:251654656">
            <v:textbox>
              <w:txbxContent>
                <w:p w:rsidR="00BA1CB2" w:rsidRPr="001D34C4" w:rsidRDefault="00BA1CB2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 xml:space="preserve">Кривошеева Е.А. </w:t>
                  </w:r>
                </w:p>
              </w:txbxContent>
            </v:textbox>
          </v:rect>
        </w:pict>
      </w: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8" o:spid="_x0000_i1047" type="#_x0000_t75" style="width:450pt;height:294.75pt;visibility:visible">
            <v:imagedata r:id="rId41" o:title=""/>
          </v:shape>
        </w:pict>
      </w:r>
    </w:p>
    <w:p w:rsidR="00BA1CB2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 xml:space="preserve">Перейдя по ссылке, приглашенный эксперт попадет в свой личный кабинет РИД в раздел «Сообщения». </w:t>
      </w:r>
    </w:p>
    <w:p w:rsidR="00BA1CB2" w:rsidRPr="00472B4E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472B4E" w:rsidRDefault="00BA1CB2" w:rsidP="00472B4E">
      <w:pPr>
        <w:pStyle w:val="Heading3"/>
        <w:spacing w:before="0" w:line="240" w:lineRule="auto"/>
        <w:rPr>
          <w:rFonts w:ascii="Arial" w:hAnsi="Arial" w:cs="Arial"/>
          <w:color w:val="auto"/>
        </w:rPr>
      </w:pPr>
      <w:bookmarkStart w:id="16" w:name="_Toc426970949"/>
      <w:r w:rsidRPr="00472B4E">
        <w:rPr>
          <w:rFonts w:ascii="Arial" w:hAnsi="Arial" w:cs="Arial"/>
          <w:color w:val="auto"/>
        </w:rPr>
        <w:t>6.2.3 Общение экспертов в ходе конференции</w:t>
      </w:r>
      <w:bookmarkEnd w:id="16"/>
    </w:p>
    <w:p w:rsidR="00BA1CB2" w:rsidRPr="00472B4E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72B4E">
        <w:rPr>
          <w:rFonts w:ascii="Arial" w:hAnsi="Arial" w:cs="Arial"/>
        </w:rPr>
        <w:t>Как только приглашенный эксперт войдет в конференцию, это отобразится на экране у первого эксперта:</w:t>
      </w:r>
    </w:p>
    <w:p w:rsidR="00BA1CB2" w:rsidRDefault="00BA1CB2" w:rsidP="00CD1CD4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82" style="position:absolute;left:0;text-align:left;margin-left:99.95pt;margin-top:59.65pt;width:25.7pt;height:23.8pt;z-index:251656704" filled="f" strokecolor="#c00000" strokeweight="2.25pt"/>
        </w:pict>
      </w: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3" o:spid="_x0000_i1048" type="#_x0000_t75" style="width:403.5pt;height:311.25pt;visibility:visible">
            <v:imagedata r:id="rId42" o:title=""/>
          </v:shape>
        </w:pict>
      </w:r>
    </w:p>
    <w:p w:rsidR="00BA1CB2" w:rsidRPr="00A86267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>Для того, чтобы присоединившийся участник конференции мог общаться, ему нужно дать «право голоса». Для этого нужно щелкнуть мышкой по «шестеренке» (так обозначается кнопка [Настройки]) справа от ФИО присоединившегося участника и поставить галочку в поле «Право голоса»:</w:t>
      </w:r>
    </w:p>
    <w:p w:rsidR="00BA1CB2" w:rsidRDefault="00BA1CB2" w:rsidP="00472B4E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52" o:spid="_x0000_s1083" type="#_x0000_t75" style="position:absolute;left:0;text-align:left;margin-left:0;margin-top:12.35pt;width:513pt;height:395.4pt;z-index:-251642368;visibility:visible" wrapcoords="-35 0 -35 21555 21600 21555 21600 0 -35 0">
            <v:imagedata r:id="rId43" o:title=""/>
            <w10:wrap type="tight"/>
          </v:shape>
        </w:pict>
      </w:r>
    </w:p>
    <w:p w:rsidR="00BA1CB2" w:rsidRDefault="00BA1CB2" w:rsidP="008572D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F511F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F511F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F511F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F511F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F511F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F511F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F511F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F511F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Pr="00A86267" w:rsidRDefault="00BA1CB2" w:rsidP="008F511F">
      <w:pPr>
        <w:pStyle w:val="ListParagraph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 xml:space="preserve">После того, как приглашенный участник также снимет красный крестик </w:t>
      </w:r>
      <w:r w:rsidRPr="00A86267">
        <w:rPr>
          <w:rFonts w:ascii="Arial" w:hAnsi="Arial" w:cs="Arial"/>
          <w:noProof/>
          <w:sz w:val="24"/>
          <w:szCs w:val="24"/>
          <w:lang w:eastAsia="ru-RU"/>
        </w:rPr>
        <w:pict>
          <v:shape id="_x0000_i1049" type="#_x0000_t75" style="width:31.5pt;height:12pt;visibility:visible">
            <v:imagedata r:id="rId33" o:title="" croptop="6744f" cropbottom="56701f" cropleft="725f" cropright="60633f"/>
          </v:shape>
        </w:pict>
      </w:r>
      <w:r w:rsidRPr="00A86267">
        <w:rPr>
          <w:rFonts w:ascii="Arial" w:hAnsi="Arial" w:cs="Arial"/>
          <w:sz w:val="24"/>
          <w:szCs w:val="24"/>
        </w:rPr>
        <w:t xml:space="preserve"> у себя на экране и поменяет в своих настройках </w:t>
      </w:r>
      <w:r w:rsidRPr="00A86267">
        <w:rPr>
          <w:rFonts w:ascii="Arial" w:hAnsi="Arial" w:cs="Arial"/>
          <w:noProof/>
          <w:sz w:val="24"/>
          <w:szCs w:val="24"/>
          <w:lang w:eastAsia="ru-RU"/>
        </w:rPr>
        <w:pict>
          <v:shape id="_x0000_i1050" type="#_x0000_t75" style="width:103.5pt;height:12pt;visibility:visible">
            <v:imagedata r:id="rId33" o:title="" croptop="49715f" cropbottom="13725f" cropleft="973f" cropright="51364f"/>
          </v:shape>
        </w:pict>
      </w:r>
      <w:r w:rsidRPr="00A86267">
        <w:rPr>
          <w:rFonts w:ascii="Arial" w:hAnsi="Arial" w:cs="Arial"/>
          <w:sz w:val="24"/>
          <w:szCs w:val="24"/>
        </w:rPr>
        <w:t xml:space="preserve"> режим «Фото» на «Видео», он будет виден ведущему конференции, и они могут общаться: видеть и слышать друг друга, а также писать сообщения в чате. Для этого внизу экрана есть строка для ввода текста и кнопка [Отправить]. </w:t>
      </w:r>
    </w:p>
    <w:p w:rsidR="00BA1CB2" w:rsidRDefault="00BA1CB2" w:rsidP="008F67D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0" o:spid="_x0000_i1051" type="#_x0000_t75" style="width:506.25pt;height:390pt;visibility:visible">
            <v:imagedata r:id="rId44" o:title=""/>
          </v:shape>
        </w:pict>
      </w:r>
    </w:p>
    <w:p w:rsidR="00BA1CB2" w:rsidRPr="00A86267" w:rsidRDefault="00BA1CB2" w:rsidP="008F67D7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BA1CB2" w:rsidRPr="00A86267" w:rsidRDefault="00BA1CB2" w:rsidP="008F67D7">
      <w:pPr>
        <w:pStyle w:val="ListParagraph"/>
        <w:ind w:left="1418" w:hanging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br w:type="page"/>
      </w:r>
      <w:r w:rsidRPr="00A86267">
        <w:rPr>
          <w:rFonts w:ascii="Arial" w:hAnsi="Arial" w:cs="Arial"/>
          <w:i/>
          <w:iCs/>
          <w:sz w:val="24"/>
          <w:szCs w:val="24"/>
        </w:rPr>
        <w:t>Примечание</w:t>
      </w:r>
      <w:r w:rsidRPr="00A86267">
        <w:rPr>
          <w:rFonts w:ascii="Arial" w:hAnsi="Arial" w:cs="Arial"/>
          <w:sz w:val="24"/>
          <w:szCs w:val="24"/>
        </w:rPr>
        <w:t>: Если перейти на вкладку «Конференция», изображение собеседника будет</w:t>
      </w:r>
      <w:r>
        <w:rPr>
          <w:rFonts w:ascii="Arial" w:hAnsi="Arial" w:cs="Arial"/>
          <w:sz w:val="24"/>
          <w:szCs w:val="24"/>
        </w:rPr>
        <w:br/>
        <w:t xml:space="preserve">   </w:t>
      </w:r>
      <w:r w:rsidRPr="00A86267">
        <w:rPr>
          <w:rFonts w:ascii="Arial" w:hAnsi="Arial" w:cs="Arial"/>
          <w:sz w:val="24"/>
          <w:szCs w:val="24"/>
        </w:rPr>
        <w:t xml:space="preserve">на основной части экрана, и оно будет больше. </w:t>
      </w:r>
    </w:p>
    <w:p w:rsidR="00BA1CB2" w:rsidRDefault="00BA1CB2" w:rsidP="008F67D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52" type="#_x0000_t75" style="width:464.25pt;height:282pt;visibility:visible">
            <v:imagedata r:id="rId45" o:title=""/>
          </v:shape>
        </w:pict>
      </w:r>
    </w:p>
    <w:p w:rsidR="00BA1CB2" w:rsidRPr="00A86267" w:rsidRDefault="00BA1CB2" w:rsidP="00A86267">
      <w:pPr>
        <w:pStyle w:val="ListParagraph"/>
        <w:spacing w:after="0" w:line="240" w:lineRule="auto"/>
        <w:ind w:left="1418"/>
        <w:jc w:val="both"/>
        <w:rPr>
          <w:rFonts w:ascii="Arial" w:hAnsi="Arial" w:cs="Arial"/>
        </w:rPr>
      </w:pPr>
      <w:r w:rsidRPr="00A86267">
        <w:rPr>
          <w:rFonts w:ascii="Arial" w:hAnsi="Arial" w:cs="Arial"/>
        </w:rPr>
        <w:t>В этом режиме так же возможна отправка сообщений (колонка справа). Для этого в нижнем правом поле пишут сообщение и для его отправки нажимают сочетание клавиш &lt;</w:t>
      </w:r>
      <w:r w:rsidRPr="00A86267">
        <w:rPr>
          <w:rFonts w:ascii="Arial" w:hAnsi="Arial" w:cs="Arial"/>
          <w:lang w:val="en-US"/>
        </w:rPr>
        <w:t>Ctrl</w:t>
      </w:r>
      <w:r w:rsidRPr="00A86267">
        <w:rPr>
          <w:rFonts w:ascii="Arial" w:hAnsi="Arial" w:cs="Arial"/>
        </w:rPr>
        <w:t>&gt;+&lt;</w:t>
      </w:r>
      <w:r w:rsidRPr="00A86267">
        <w:rPr>
          <w:rFonts w:ascii="Arial" w:hAnsi="Arial" w:cs="Arial"/>
          <w:lang w:val="en-US"/>
        </w:rPr>
        <w:t>Enter</w:t>
      </w:r>
      <w:r w:rsidRPr="00A86267">
        <w:rPr>
          <w:rFonts w:ascii="Arial" w:hAnsi="Arial" w:cs="Arial"/>
        </w:rPr>
        <w:t>&gt;.</w:t>
      </w:r>
    </w:p>
    <w:p w:rsidR="00BA1CB2" w:rsidRDefault="00BA1CB2" w:rsidP="00A86267">
      <w:pPr>
        <w:pStyle w:val="Heading3"/>
        <w:spacing w:before="0" w:line="240" w:lineRule="auto"/>
        <w:jc w:val="both"/>
        <w:rPr>
          <w:rFonts w:ascii="Arial" w:hAnsi="Arial" w:cs="Arial"/>
        </w:rPr>
      </w:pPr>
      <w:bookmarkStart w:id="17" w:name="_Toc426970950"/>
    </w:p>
    <w:p w:rsidR="00BA1CB2" w:rsidRPr="00A86267" w:rsidRDefault="00BA1CB2" w:rsidP="00A86267">
      <w:pPr>
        <w:pStyle w:val="Heading3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A86267">
        <w:rPr>
          <w:rFonts w:ascii="Arial" w:hAnsi="Arial" w:cs="Arial"/>
          <w:color w:val="auto"/>
          <w:sz w:val="24"/>
          <w:szCs w:val="24"/>
        </w:rPr>
        <w:t>6.2.4 Приглашение к участию в конференции аттестуемого</w:t>
      </w:r>
      <w:bookmarkEnd w:id="17"/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 xml:space="preserve">Для того, чтобы пригласить аттестуемого к участию в созданной конференции, нужно перейти на вкладку «Моя страница», войти в раздел «Обмен сообщениями» и нажать кнопку [Новое сообщение]. </w:t>
      </w:r>
      <w:bookmarkStart w:id="18" w:name="_GoBack"/>
      <w:bookmarkEnd w:id="18"/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>Далее нужно отправить сообщение аттестуемому (стр.7-10) с приглашением на конференцию, при этом нужно указать ее название – именно так, как она называется в разделе «Конференции»:</w:t>
      </w:r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oval id="_x0000_s1084" style="position:absolute;left:0;text-align:left;margin-left:135pt;margin-top:2.2pt;width:109.75pt;height:23.8pt;z-index:251660800" filled="f" strokecolor="#c00000" strokeweight="2.25pt"/>
        </w:pict>
      </w:r>
    </w:p>
    <w:p w:rsidR="00BA1CB2" w:rsidRPr="00A86267" w:rsidRDefault="00BA1CB2" w:rsidP="00A86267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noProof/>
          <w:sz w:val="24"/>
          <w:szCs w:val="24"/>
          <w:lang w:eastAsia="ru-RU"/>
        </w:rPr>
        <w:pict>
          <v:shape id="_x0000_i1053" type="#_x0000_t75" style="width:458.25pt;height:6.75pt;visibility:visible">
            <v:imagedata r:id="rId46" o:title="" croptop="28474f" cropbottom=".5" cropleft="473f" cropright="370f"/>
          </v:shape>
        </w:pict>
      </w:r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 xml:space="preserve">Как только сообщение будет отправлено, аттестуемому также будут отправлены </w:t>
      </w:r>
      <w:r w:rsidRPr="00A86267">
        <w:rPr>
          <w:rFonts w:ascii="Arial" w:hAnsi="Arial" w:cs="Arial"/>
          <w:sz w:val="24"/>
          <w:szCs w:val="24"/>
          <w:lang w:val="en-US"/>
        </w:rPr>
        <w:t>sms</w:t>
      </w:r>
      <w:r w:rsidRPr="00A86267">
        <w:rPr>
          <w:rFonts w:ascii="Arial" w:hAnsi="Arial" w:cs="Arial"/>
          <w:sz w:val="24"/>
          <w:szCs w:val="24"/>
        </w:rPr>
        <w:t xml:space="preserve">-уведомление и письмо на </w:t>
      </w:r>
      <w:r w:rsidRPr="00A86267">
        <w:rPr>
          <w:rFonts w:ascii="Arial" w:hAnsi="Arial" w:cs="Arial"/>
          <w:sz w:val="24"/>
          <w:szCs w:val="24"/>
          <w:lang w:val="en-US"/>
        </w:rPr>
        <w:t>e</w:t>
      </w:r>
      <w:r w:rsidRPr="00A86267">
        <w:rPr>
          <w:rFonts w:ascii="Arial" w:hAnsi="Arial" w:cs="Arial"/>
          <w:sz w:val="24"/>
          <w:szCs w:val="24"/>
        </w:rPr>
        <w:t>-</w:t>
      </w:r>
      <w:r w:rsidRPr="00A86267">
        <w:rPr>
          <w:rFonts w:ascii="Arial" w:hAnsi="Arial" w:cs="Arial"/>
          <w:sz w:val="24"/>
          <w:szCs w:val="24"/>
          <w:lang w:val="en-US"/>
        </w:rPr>
        <w:t>mail</w:t>
      </w:r>
      <w:r w:rsidRPr="00A86267">
        <w:rPr>
          <w:rFonts w:ascii="Arial" w:hAnsi="Arial" w:cs="Arial"/>
          <w:sz w:val="24"/>
          <w:szCs w:val="24"/>
        </w:rPr>
        <w:t xml:space="preserve"> о том, что ему в РИД пришло сообщение.</w:t>
      </w:r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>Чтобы попасть на конференцию, аттестуемый должен войти в свой личный кабинет РИД в раздел «Конференции». Там в списке активных конференций он должен найти ту, на которую его пригласили и войти в нее.</w:t>
      </w:r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BA1CB2" w:rsidRPr="00A86267" w:rsidRDefault="00BA1CB2" w:rsidP="00A86267">
      <w:pPr>
        <w:pStyle w:val="Heading3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19" w:name="_Toc426970951"/>
      <w:r w:rsidRPr="00A86267">
        <w:rPr>
          <w:rFonts w:ascii="Arial" w:hAnsi="Arial" w:cs="Arial"/>
          <w:color w:val="auto"/>
          <w:sz w:val="24"/>
          <w:szCs w:val="24"/>
        </w:rPr>
        <w:t>6.2.5 Общение с аттестуемым в ходе конференции</w:t>
      </w:r>
      <w:bookmarkEnd w:id="19"/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>Как только приглашенный аттестуемый войдет в конференцию, это отобразится на экранах обоих экспертов (если они оба в это время присутствуют в конференции):</w:t>
      </w:r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</w:rPr>
      </w:pPr>
    </w:p>
    <w:p w:rsidR="00BA1CB2" w:rsidRPr="00A86267" w:rsidRDefault="00BA1CB2" w:rsidP="00A86267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54" type="#_x0000_t75" style="width:464.25pt;height:282pt;visibility:visible">
            <v:imagedata r:id="rId47" o:title=""/>
          </v:shape>
        </w:pict>
      </w:r>
    </w:p>
    <w:p w:rsidR="00BA1CB2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 xml:space="preserve">Для того, чтобы присоединившийся аттестуемый мог общаться, ему нужно дать «право голоса» (см. стр. 18).  </w:t>
      </w:r>
    </w:p>
    <w:p w:rsidR="00BA1CB2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A1CB2" w:rsidRPr="00A86267" w:rsidRDefault="00BA1CB2" w:rsidP="00A86267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 xml:space="preserve">После того, как аттестуемый также снимет красный крестик </w:t>
      </w:r>
      <w:r w:rsidRPr="00A86267">
        <w:rPr>
          <w:rFonts w:ascii="Arial" w:hAnsi="Arial" w:cs="Arial"/>
          <w:noProof/>
          <w:sz w:val="24"/>
          <w:szCs w:val="24"/>
          <w:lang w:eastAsia="ru-RU"/>
        </w:rPr>
        <w:pict>
          <v:shape id="_x0000_i1055" type="#_x0000_t75" style="width:31.5pt;height:12pt;visibility:visible">
            <v:imagedata r:id="rId33" o:title="" croptop="6744f" cropbottom="56701f" cropleft="725f" cropright="60633f"/>
          </v:shape>
        </w:pict>
      </w:r>
      <w:r w:rsidRPr="00A86267">
        <w:rPr>
          <w:rFonts w:ascii="Arial" w:hAnsi="Arial" w:cs="Arial"/>
          <w:sz w:val="24"/>
          <w:szCs w:val="24"/>
        </w:rPr>
        <w:t xml:space="preserve"> у себя на экране и поменяет в своих настройках </w:t>
      </w:r>
      <w:r w:rsidRPr="00A86267">
        <w:rPr>
          <w:rFonts w:ascii="Arial" w:hAnsi="Arial" w:cs="Arial"/>
          <w:noProof/>
          <w:sz w:val="24"/>
          <w:szCs w:val="24"/>
          <w:lang w:eastAsia="ru-RU"/>
        </w:rPr>
        <w:pict>
          <v:shape id="_x0000_i1056" type="#_x0000_t75" style="width:103.5pt;height:12pt;visibility:visible">
            <v:imagedata r:id="rId33" o:title="" croptop="49715f" cropbottom="13725f" cropleft="973f" cropright="51364f"/>
          </v:shape>
        </w:pict>
      </w:r>
      <w:r w:rsidRPr="00A86267">
        <w:rPr>
          <w:rFonts w:ascii="Arial" w:hAnsi="Arial" w:cs="Arial"/>
          <w:sz w:val="24"/>
          <w:szCs w:val="24"/>
        </w:rPr>
        <w:t xml:space="preserve"> режим «Фото» на «Видео», он будет виден участникам конференции, и они могут общаться: видеть и слышать друг друга, а также писать сообщения в чате:</w:t>
      </w:r>
    </w:p>
    <w:p w:rsidR="00BA1CB2" w:rsidRDefault="00BA1CB2" w:rsidP="00B46A46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192884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57" type="#_x0000_t75" style="width:464.25pt;height:282pt;visibility:visible">
            <v:imagedata r:id="rId48" o:title=""/>
          </v:shape>
        </w:pict>
      </w:r>
    </w:p>
    <w:p w:rsidR="00BA1CB2" w:rsidRPr="00A86267" w:rsidRDefault="00BA1CB2" w:rsidP="00A86267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BA1CB2" w:rsidRPr="00A86267" w:rsidRDefault="00BA1CB2" w:rsidP="00A86267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>Если перейти на вкладку «Конференция», изображения собеседников будут на основной части экрана и они будут больше:</w:t>
      </w:r>
    </w:p>
    <w:p w:rsidR="00BA1CB2" w:rsidRPr="00A86267" w:rsidRDefault="00BA1CB2" w:rsidP="00A86267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BA1CB2" w:rsidRDefault="00BA1CB2" w:rsidP="00B46A4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488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5" o:spid="_x0000_i1058" type="#_x0000_t75" style="width:464.25pt;height:282pt;visibility:visible">
            <v:imagedata r:id="rId49" o:title=""/>
          </v:shape>
        </w:pict>
      </w:r>
    </w:p>
    <w:p w:rsidR="00BA1CB2" w:rsidRDefault="00BA1CB2" w:rsidP="00192884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192884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A86267">
      <w:pPr>
        <w:pStyle w:val="Heading1"/>
        <w:numPr>
          <w:ilvl w:val="0"/>
          <w:numId w:val="8"/>
        </w:numPr>
        <w:rPr>
          <w:rFonts w:ascii="Arial" w:hAnsi="Arial" w:cs="Arial"/>
          <w:color w:val="000080"/>
          <w:sz w:val="24"/>
          <w:szCs w:val="24"/>
        </w:rPr>
      </w:pPr>
      <w:bookmarkStart w:id="20" w:name="_Toc426970952"/>
      <w:r w:rsidRPr="00A86267">
        <w:rPr>
          <w:rFonts w:ascii="Arial" w:hAnsi="Arial" w:cs="Arial"/>
          <w:color w:val="000080"/>
          <w:sz w:val="24"/>
          <w:szCs w:val="24"/>
        </w:rPr>
        <w:t>Закрытие конференции</w:t>
      </w:r>
      <w:bookmarkEnd w:id="20"/>
    </w:p>
    <w:p w:rsidR="00BA1CB2" w:rsidRPr="00A86267" w:rsidRDefault="00BA1CB2" w:rsidP="00B46A46">
      <w:pPr>
        <w:pStyle w:val="ListParagraph"/>
        <w:ind w:left="0" w:firstLine="567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sz w:val="24"/>
          <w:szCs w:val="24"/>
        </w:rPr>
        <w:t>Для того, чтобы закрыть конференцию, ведущему (тому эксперту, который ее создал) достаточно просто выйти из нее, и через 5 минут она автоматически закроется. При этом сообщения, которыми участники обменивались в режиме чата, не сохраняются, и никаким способом их невозможно будет восстановить.</w:t>
      </w:r>
    </w:p>
    <w:p w:rsidR="00BA1CB2" w:rsidRPr="00A86267" w:rsidRDefault="00BA1CB2" w:rsidP="00374826">
      <w:pPr>
        <w:pStyle w:val="ListParagraph"/>
        <w:ind w:left="1985" w:hanging="1418"/>
        <w:jc w:val="both"/>
        <w:rPr>
          <w:rFonts w:ascii="Arial" w:hAnsi="Arial" w:cs="Arial"/>
          <w:sz w:val="24"/>
          <w:szCs w:val="24"/>
        </w:rPr>
      </w:pPr>
      <w:r w:rsidRPr="00A86267">
        <w:rPr>
          <w:rFonts w:ascii="Arial" w:hAnsi="Arial" w:cs="Arial"/>
          <w:i/>
          <w:iCs/>
          <w:sz w:val="24"/>
          <w:szCs w:val="24"/>
        </w:rPr>
        <w:t>Примечание</w:t>
      </w:r>
      <w:r w:rsidRPr="00A86267">
        <w:rPr>
          <w:rFonts w:ascii="Arial" w:hAnsi="Arial" w:cs="Arial"/>
          <w:sz w:val="24"/>
          <w:szCs w:val="24"/>
        </w:rPr>
        <w:t xml:space="preserve">: Для того, чтобы в разделе «Конференции» увидеть, что конференция </w:t>
      </w:r>
      <w:r>
        <w:rPr>
          <w:rFonts w:ascii="Arial" w:hAnsi="Arial" w:cs="Arial"/>
          <w:sz w:val="24"/>
          <w:szCs w:val="24"/>
        </w:rPr>
        <w:br/>
        <w:t xml:space="preserve">  </w:t>
      </w:r>
      <w:r w:rsidRPr="00A86267">
        <w:rPr>
          <w:rFonts w:ascii="Arial" w:hAnsi="Arial" w:cs="Arial"/>
          <w:sz w:val="24"/>
          <w:szCs w:val="24"/>
        </w:rPr>
        <w:t xml:space="preserve">действительно закрылась, через 5 минут достаточно обновить </w:t>
      </w:r>
      <w:r>
        <w:rPr>
          <w:rFonts w:ascii="Arial" w:hAnsi="Arial" w:cs="Arial"/>
          <w:sz w:val="24"/>
          <w:szCs w:val="24"/>
        </w:rPr>
        <w:br/>
        <w:t xml:space="preserve">  </w:t>
      </w:r>
      <w:r w:rsidRPr="00A86267">
        <w:rPr>
          <w:rFonts w:ascii="Arial" w:hAnsi="Arial" w:cs="Arial"/>
          <w:sz w:val="24"/>
          <w:szCs w:val="24"/>
        </w:rPr>
        <w:t>страницу.</w:t>
      </w:r>
    </w:p>
    <w:p w:rsidR="00BA1CB2" w:rsidRPr="00A86267" w:rsidRDefault="00BA1CB2" w:rsidP="000238E1">
      <w:pPr>
        <w:pStyle w:val="ListParagraph"/>
        <w:ind w:left="1418"/>
        <w:jc w:val="both"/>
        <w:rPr>
          <w:rFonts w:ascii="Arial" w:hAnsi="Arial" w:cs="Arial"/>
          <w:sz w:val="24"/>
          <w:szCs w:val="24"/>
        </w:rPr>
      </w:pPr>
    </w:p>
    <w:p w:rsidR="00BA1CB2" w:rsidRPr="000238E1" w:rsidRDefault="00BA1CB2" w:rsidP="000238E1">
      <w:pPr>
        <w:pStyle w:val="ListParagraph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572D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572D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8572D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1CB2" w:rsidRDefault="00BA1CB2" w:rsidP="005D6880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BA1CB2" w:rsidSect="004232DE">
      <w:footerReference w:type="default" r:id="rId50"/>
      <w:pgSz w:w="11906" w:h="16838" w:code="9"/>
      <w:pgMar w:top="1134" w:right="567" w:bottom="567" w:left="1077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CB2" w:rsidRDefault="00BA1CB2" w:rsidP="009544A2">
      <w:pPr>
        <w:spacing w:after="0" w:line="240" w:lineRule="auto"/>
      </w:pPr>
      <w:r>
        <w:separator/>
      </w:r>
    </w:p>
  </w:endnote>
  <w:endnote w:type="continuationSeparator" w:id="0">
    <w:p w:rsidR="00BA1CB2" w:rsidRDefault="00BA1CB2" w:rsidP="00954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CB2" w:rsidRDefault="00BA1CB2">
    <w:pPr>
      <w:pStyle w:val="Footer"/>
      <w:jc w:val="center"/>
    </w:pPr>
    <w:fldSimple w:instr="PAGE   \* MERGEFORMAT">
      <w:r>
        <w:rPr>
          <w:noProof/>
        </w:rPr>
        <w:t>18</w:t>
      </w:r>
    </w:fldSimple>
  </w:p>
  <w:p w:rsidR="00BA1CB2" w:rsidRDefault="00BA1C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CB2" w:rsidRDefault="00BA1CB2" w:rsidP="009544A2">
      <w:pPr>
        <w:spacing w:after="0" w:line="240" w:lineRule="auto"/>
      </w:pPr>
      <w:r>
        <w:separator/>
      </w:r>
    </w:p>
  </w:footnote>
  <w:footnote w:type="continuationSeparator" w:id="0">
    <w:p w:rsidR="00BA1CB2" w:rsidRDefault="00BA1CB2" w:rsidP="00954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7197"/>
    <w:multiLevelType w:val="hybridMultilevel"/>
    <w:tmpl w:val="AB345BB6"/>
    <w:lvl w:ilvl="0" w:tplc="3BBC24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65145C"/>
    <w:multiLevelType w:val="hybridMultilevel"/>
    <w:tmpl w:val="27F2BBF2"/>
    <w:lvl w:ilvl="0" w:tplc="8912FF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18D05E5"/>
    <w:multiLevelType w:val="hybridMultilevel"/>
    <w:tmpl w:val="7F42A500"/>
    <w:lvl w:ilvl="0" w:tplc="ADDAFA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A1A1395"/>
    <w:multiLevelType w:val="hybridMultilevel"/>
    <w:tmpl w:val="DDC6739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EEC5F5D"/>
    <w:multiLevelType w:val="hybridMultilevel"/>
    <w:tmpl w:val="7F42A500"/>
    <w:lvl w:ilvl="0" w:tplc="ADDAFA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4B85626"/>
    <w:multiLevelType w:val="hybridMultilevel"/>
    <w:tmpl w:val="5EB0ECA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6">
    <w:nsid w:val="57616931"/>
    <w:multiLevelType w:val="hybridMultilevel"/>
    <w:tmpl w:val="AB345BB6"/>
    <w:lvl w:ilvl="0" w:tplc="3BBC24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7FA5116"/>
    <w:multiLevelType w:val="hybridMultilevel"/>
    <w:tmpl w:val="067AD0CC"/>
    <w:lvl w:ilvl="0" w:tplc="22E03B1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285293"/>
    <w:multiLevelType w:val="hybridMultilevel"/>
    <w:tmpl w:val="AB345BB6"/>
    <w:lvl w:ilvl="0" w:tplc="3BBC24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A162A9C"/>
    <w:multiLevelType w:val="multilevel"/>
    <w:tmpl w:val="9E9C6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10">
    <w:nsid w:val="75191079"/>
    <w:multiLevelType w:val="hybridMultilevel"/>
    <w:tmpl w:val="AB345BB6"/>
    <w:lvl w:ilvl="0" w:tplc="3BBC24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0"/>
  </w:num>
  <w:num w:numId="5">
    <w:abstractNumId w:val="8"/>
  </w:num>
  <w:num w:numId="6">
    <w:abstractNumId w:val="6"/>
  </w:num>
  <w:num w:numId="7">
    <w:abstractNumId w:val="5"/>
  </w:num>
  <w:num w:numId="8">
    <w:abstractNumId w:val="2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1DCC"/>
    <w:rsid w:val="00005101"/>
    <w:rsid w:val="000238E1"/>
    <w:rsid w:val="00026894"/>
    <w:rsid w:val="00037C8A"/>
    <w:rsid w:val="00050A6A"/>
    <w:rsid w:val="000669A5"/>
    <w:rsid w:val="00070EE6"/>
    <w:rsid w:val="00086729"/>
    <w:rsid w:val="000D6988"/>
    <w:rsid w:val="000F32BC"/>
    <w:rsid w:val="000F5757"/>
    <w:rsid w:val="00101B19"/>
    <w:rsid w:val="00116C42"/>
    <w:rsid w:val="00134C44"/>
    <w:rsid w:val="001430E4"/>
    <w:rsid w:val="001753D0"/>
    <w:rsid w:val="00192884"/>
    <w:rsid w:val="00193F5A"/>
    <w:rsid w:val="001D34C4"/>
    <w:rsid w:val="00206F3D"/>
    <w:rsid w:val="002306E8"/>
    <w:rsid w:val="002A0520"/>
    <w:rsid w:val="002B015C"/>
    <w:rsid w:val="002D0054"/>
    <w:rsid w:val="002D7A9A"/>
    <w:rsid w:val="002F6332"/>
    <w:rsid w:val="00322E19"/>
    <w:rsid w:val="0033004F"/>
    <w:rsid w:val="00331E5F"/>
    <w:rsid w:val="0033710B"/>
    <w:rsid w:val="0034663D"/>
    <w:rsid w:val="00374826"/>
    <w:rsid w:val="00381890"/>
    <w:rsid w:val="00384864"/>
    <w:rsid w:val="003C0AC3"/>
    <w:rsid w:val="003C1407"/>
    <w:rsid w:val="003D56D6"/>
    <w:rsid w:val="004232DE"/>
    <w:rsid w:val="00436B4A"/>
    <w:rsid w:val="00447847"/>
    <w:rsid w:val="00472B4E"/>
    <w:rsid w:val="00484D3A"/>
    <w:rsid w:val="004B03F6"/>
    <w:rsid w:val="004B63FC"/>
    <w:rsid w:val="004C2FE3"/>
    <w:rsid w:val="004C69A1"/>
    <w:rsid w:val="004D255E"/>
    <w:rsid w:val="004E1384"/>
    <w:rsid w:val="004F0F89"/>
    <w:rsid w:val="00520131"/>
    <w:rsid w:val="00561585"/>
    <w:rsid w:val="0056459E"/>
    <w:rsid w:val="00564E7D"/>
    <w:rsid w:val="005877D8"/>
    <w:rsid w:val="005A5D10"/>
    <w:rsid w:val="005A686B"/>
    <w:rsid w:val="005C457B"/>
    <w:rsid w:val="005D6880"/>
    <w:rsid w:val="005D7A4D"/>
    <w:rsid w:val="005E3F04"/>
    <w:rsid w:val="005E7D17"/>
    <w:rsid w:val="00600139"/>
    <w:rsid w:val="00602606"/>
    <w:rsid w:val="00604979"/>
    <w:rsid w:val="00605CE5"/>
    <w:rsid w:val="00653932"/>
    <w:rsid w:val="006556CA"/>
    <w:rsid w:val="00664C54"/>
    <w:rsid w:val="00690919"/>
    <w:rsid w:val="006B2333"/>
    <w:rsid w:val="006C2A9A"/>
    <w:rsid w:val="006F0B8A"/>
    <w:rsid w:val="0071146D"/>
    <w:rsid w:val="00735328"/>
    <w:rsid w:val="007448E9"/>
    <w:rsid w:val="0075017E"/>
    <w:rsid w:val="007616CD"/>
    <w:rsid w:val="00761988"/>
    <w:rsid w:val="0076428B"/>
    <w:rsid w:val="007A5109"/>
    <w:rsid w:val="007A7DB6"/>
    <w:rsid w:val="007B6298"/>
    <w:rsid w:val="007E4BF0"/>
    <w:rsid w:val="007F45C8"/>
    <w:rsid w:val="007F7448"/>
    <w:rsid w:val="007F7A86"/>
    <w:rsid w:val="008572D6"/>
    <w:rsid w:val="00857E48"/>
    <w:rsid w:val="00860B13"/>
    <w:rsid w:val="0087339A"/>
    <w:rsid w:val="00886370"/>
    <w:rsid w:val="00886FA1"/>
    <w:rsid w:val="008929C5"/>
    <w:rsid w:val="008B0E96"/>
    <w:rsid w:val="008B1248"/>
    <w:rsid w:val="008D34E3"/>
    <w:rsid w:val="008F172E"/>
    <w:rsid w:val="008F1C9B"/>
    <w:rsid w:val="008F1E22"/>
    <w:rsid w:val="008F511F"/>
    <w:rsid w:val="008F67D7"/>
    <w:rsid w:val="00910472"/>
    <w:rsid w:val="00916C35"/>
    <w:rsid w:val="009274A9"/>
    <w:rsid w:val="00952D94"/>
    <w:rsid w:val="009544A2"/>
    <w:rsid w:val="0095691A"/>
    <w:rsid w:val="00961DCC"/>
    <w:rsid w:val="00967CC6"/>
    <w:rsid w:val="009703AA"/>
    <w:rsid w:val="009948A2"/>
    <w:rsid w:val="009A51EA"/>
    <w:rsid w:val="009A7CEC"/>
    <w:rsid w:val="009B120F"/>
    <w:rsid w:val="009B5C55"/>
    <w:rsid w:val="009C085A"/>
    <w:rsid w:val="00A25CAF"/>
    <w:rsid w:val="00A53A79"/>
    <w:rsid w:val="00A7492F"/>
    <w:rsid w:val="00A84727"/>
    <w:rsid w:val="00A86267"/>
    <w:rsid w:val="00A9158A"/>
    <w:rsid w:val="00AB6AC4"/>
    <w:rsid w:val="00AC68C2"/>
    <w:rsid w:val="00AC6FF5"/>
    <w:rsid w:val="00AD418F"/>
    <w:rsid w:val="00AE2177"/>
    <w:rsid w:val="00B01597"/>
    <w:rsid w:val="00B07F6E"/>
    <w:rsid w:val="00B37B03"/>
    <w:rsid w:val="00B46A46"/>
    <w:rsid w:val="00B5254D"/>
    <w:rsid w:val="00B55AF5"/>
    <w:rsid w:val="00B6780B"/>
    <w:rsid w:val="00B775C6"/>
    <w:rsid w:val="00B82A6E"/>
    <w:rsid w:val="00BA1CB2"/>
    <w:rsid w:val="00C44067"/>
    <w:rsid w:val="00C50919"/>
    <w:rsid w:val="00C56D34"/>
    <w:rsid w:val="00C75A27"/>
    <w:rsid w:val="00C77543"/>
    <w:rsid w:val="00C82784"/>
    <w:rsid w:val="00C870F2"/>
    <w:rsid w:val="00C911B4"/>
    <w:rsid w:val="00C9475D"/>
    <w:rsid w:val="00CA6BB8"/>
    <w:rsid w:val="00CB08AC"/>
    <w:rsid w:val="00CD1B66"/>
    <w:rsid w:val="00CD1CD4"/>
    <w:rsid w:val="00D06C9B"/>
    <w:rsid w:val="00D11324"/>
    <w:rsid w:val="00D353E9"/>
    <w:rsid w:val="00D55FE6"/>
    <w:rsid w:val="00D629C6"/>
    <w:rsid w:val="00D90B09"/>
    <w:rsid w:val="00D9488F"/>
    <w:rsid w:val="00DD13B9"/>
    <w:rsid w:val="00DE4907"/>
    <w:rsid w:val="00DF0BDC"/>
    <w:rsid w:val="00DF2782"/>
    <w:rsid w:val="00E5063E"/>
    <w:rsid w:val="00EB3A0C"/>
    <w:rsid w:val="00EB5FA4"/>
    <w:rsid w:val="00EC7D9D"/>
    <w:rsid w:val="00ED4C58"/>
    <w:rsid w:val="00F20E16"/>
    <w:rsid w:val="00F36997"/>
    <w:rsid w:val="00F51AF8"/>
    <w:rsid w:val="00F65DC7"/>
    <w:rsid w:val="00F71101"/>
    <w:rsid w:val="00F721B9"/>
    <w:rsid w:val="00F8087E"/>
    <w:rsid w:val="00F910D3"/>
    <w:rsid w:val="00FA2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93F5A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544A2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13B9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3004F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544A2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D13B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3004F"/>
    <w:rPr>
      <w:rFonts w:ascii="Cambria" w:hAnsi="Cambria" w:cs="Cambria"/>
      <w:b/>
      <w:bCs/>
      <w:color w:val="4F81BD"/>
    </w:rPr>
  </w:style>
  <w:style w:type="paragraph" w:styleId="ListParagraph">
    <w:name w:val="List Paragraph"/>
    <w:basedOn w:val="Normal"/>
    <w:uiPriority w:val="99"/>
    <w:qFormat/>
    <w:rsid w:val="004C2FE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2F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54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544A2"/>
  </w:style>
  <w:style w:type="paragraph" w:styleId="Footer">
    <w:name w:val="footer"/>
    <w:basedOn w:val="Normal"/>
    <w:link w:val="FooterChar"/>
    <w:uiPriority w:val="99"/>
    <w:rsid w:val="00954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544A2"/>
  </w:style>
  <w:style w:type="paragraph" w:styleId="TOCHeading">
    <w:name w:val="TOC Heading"/>
    <w:basedOn w:val="Heading1"/>
    <w:next w:val="Normal"/>
    <w:uiPriority w:val="99"/>
    <w:qFormat/>
    <w:rsid w:val="009544A2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semiHidden/>
    <w:rsid w:val="007F7A86"/>
    <w:pPr>
      <w:tabs>
        <w:tab w:val="right" w:leader="dot" w:pos="9345"/>
      </w:tabs>
      <w:spacing w:after="0" w:line="240" w:lineRule="auto"/>
    </w:pPr>
  </w:style>
  <w:style w:type="character" w:styleId="Hyperlink">
    <w:name w:val="Hyperlink"/>
    <w:basedOn w:val="DefaultParagraphFont"/>
    <w:uiPriority w:val="99"/>
    <w:rsid w:val="009544A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71146D"/>
  </w:style>
  <w:style w:type="table" w:styleId="TableGrid">
    <w:name w:val="Table Grid"/>
    <w:basedOn w:val="TableNormal"/>
    <w:uiPriority w:val="99"/>
    <w:rsid w:val="0071146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9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OC2">
    <w:name w:val="toc 2"/>
    <w:basedOn w:val="Normal"/>
    <w:next w:val="Normal"/>
    <w:autoRedefine/>
    <w:uiPriority w:val="99"/>
    <w:semiHidden/>
    <w:rsid w:val="008F172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semiHidden/>
    <w:rsid w:val="00005101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ru.wikipedia.org/wiki/%D0%90%D0%BD%D0%B3%D0%BB%D0%B8%D0%B9%D1%81%D0%BA%D0%B8%D0%B9_%D1%8F%D0%B7%D1%8B%D0%BA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my.dnevnik76.ru/settings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ru.wikipedia.org/wiki/%D0%9F%D1%80%D0%BE%D0%B3%D1%80%D0%B0%D0%BC%D0%BC%D0%B0_%D0%BC%D0%B3%D0%BD%D0%BE%D0%B2%D0%B5%D0%BD%D0%BD%D0%BE%D0%B3%D0%BE_%D0%BE%D0%B1%D0%BC%D0%B5%D0%BD%D0%B0_%D1%81%D0%BE%D0%BE%D0%B1%D1%89%D0%B5%D0%BD%D0%B8%D1%8F%D0%BC%D0%B8" TargetMode="External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s://ru.wikipedia.org/wiki/%D0%92%D0%B5%D0%B1-%D1%84%D0%BE%D1%80%D1%83%D0%BC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1648</TotalTime>
  <Pages>21</Pages>
  <Words>2772</Words>
  <Characters>15801</Characters>
  <Application>Microsoft Office Outlook</Application>
  <DocSecurity>0</DocSecurity>
  <Lines>0</Lines>
  <Paragraphs>0</Paragraphs>
  <ScaleCrop>false</ScaleCrop>
  <Company>ГУ ЯО ЦОиККО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ЛипатоваАА</cp:lastModifiedBy>
  <cp:revision>58</cp:revision>
  <cp:lastPrinted>2015-10-07T08:12:00Z</cp:lastPrinted>
  <dcterms:created xsi:type="dcterms:W3CDTF">2015-07-01T06:01:00Z</dcterms:created>
  <dcterms:modified xsi:type="dcterms:W3CDTF">2015-10-13T07:56:00Z</dcterms:modified>
</cp:coreProperties>
</file>